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4C4" w:rsidRPr="00500113" w:rsidRDefault="003E64C4" w:rsidP="00A0032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0113"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учреждение культуры «Культурно-досуговый центр Большеберезниковского муниципального района Республики Мордовия»</w:t>
      </w:r>
    </w:p>
    <w:p w:rsidR="003E64C4" w:rsidRDefault="003E64C4" w:rsidP="00682F1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64C4" w:rsidRPr="00500113" w:rsidRDefault="003E64C4" w:rsidP="00682F1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64C4" w:rsidRPr="00500113" w:rsidRDefault="003E64C4" w:rsidP="00682F1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0113">
        <w:rPr>
          <w:rFonts w:ascii="Times New Roman" w:hAnsi="Times New Roman" w:cs="Times New Roman"/>
          <w:b/>
          <w:bCs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b/>
          <w:bCs/>
          <w:sz w:val="28"/>
          <w:szCs w:val="28"/>
        </w:rPr>
        <w:t>работы на декабрь</w:t>
      </w:r>
      <w:r w:rsidRPr="00500113">
        <w:rPr>
          <w:rFonts w:ascii="Times New Roman" w:hAnsi="Times New Roman" w:cs="Times New Roman"/>
          <w:b/>
          <w:bCs/>
          <w:sz w:val="28"/>
          <w:szCs w:val="28"/>
        </w:rPr>
        <w:t xml:space="preserve"> 2016 года</w:t>
      </w:r>
    </w:p>
    <w:p w:rsidR="003E64C4" w:rsidRDefault="003E64C4" w:rsidP="00326990">
      <w:pPr>
        <w:rPr>
          <w:rFonts w:ascii="Times New Roman" w:hAnsi="Times New Roman" w:cs="Times New Roman"/>
          <w:sz w:val="28"/>
          <w:szCs w:val="28"/>
        </w:rPr>
      </w:pPr>
    </w:p>
    <w:p w:rsidR="003E64C4" w:rsidRDefault="003E64C4" w:rsidP="0032699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395"/>
        <w:gridCol w:w="2322"/>
        <w:gridCol w:w="2464"/>
        <w:gridCol w:w="2465"/>
        <w:gridCol w:w="2465"/>
      </w:tblGrid>
      <w:tr w:rsidR="003E64C4" w:rsidRPr="00D4575E">
        <w:tc>
          <w:tcPr>
            <w:tcW w:w="67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</w:t>
            </w:r>
            <w:r w:rsidRPr="00D4575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\</w:t>
            </w:r>
            <w:r w:rsidRPr="00D457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</w:p>
        </w:tc>
        <w:tc>
          <w:tcPr>
            <w:tcW w:w="439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322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место проведения</w:t>
            </w:r>
          </w:p>
        </w:tc>
        <w:tc>
          <w:tcPr>
            <w:tcW w:w="2464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Время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Предполагаемое количество участников (чел.)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Ответственный</w:t>
            </w:r>
          </w:p>
        </w:tc>
      </w:tr>
      <w:tr w:rsidR="003E64C4" w:rsidRPr="00D4575E">
        <w:tc>
          <w:tcPr>
            <w:tcW w:w="67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3E64C4" w:rsidRPr="00D4575E" w:rsidRDefault="003E64C4" w:rsidP="00D4575E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Гала-концерт Республиканского фестиваля народного творчества </w:t>
            </w:r>
          </w:p>
          <w:p w:rsidR="003E64C4" w:rsidRPr="00D4575E" w:rsidRDefault="003E64C4" w:rsidP="00D4575E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«Шумбрат, Мордовия!»</w:t>
            </w:r>
          </w:p>
        </w:tc>
        <w:tc>
          <w:tcPr>
            <w:tcW w:w="2322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11 декабря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 РДК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г. Саранск </w:t>
            </w:r>
          </w:p>
        </w:tc>
        <w:tc>
          <w:tcPr>
            <w:tcW w:w="2464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13:00 ч.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E64C4" w:rsidRPr="00D4575E">
        <w:tc>
          <w:tcPr>
            <w:tcW w:w="67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95" w:type="dxa"/>
          </w:tcPr>
          <w:p w:rsidR="003E64C4" w:rsidRPr="00D4575E" w:rsidRDefault="003E64C4" w:rsidP="00D4575E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«Подари тепло и ласку» - встреча </w:t>
            </w:r>
          </w:p>
          <w:p w:rsidR="003E64C4" w:rsidRPr="00D4575E" w:rsidRDefault="003E64C4" w:rsidP="00D4575E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за круглым </w:t>
            </w:r>
          </w:p>
          <w:p w:rsidR="003E64C4" w:rsidRPr="00D4575E" w:rsidRDefault="003E64C4" w:rsidP="00D4575E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столом, посвящённая декаднику людей </w:t>
            </w:r>
          </w:p>
          <w:p w:rsidR="003E64C4" w:rsidRPr="00D4575E" w:rsidRDefault="003E64C4" w:rsidP="00D4575E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с ограниченными возможностями</w:t>
            </w:r>
          </w:p>
          <w:p w:rsidR="003E64C4" w:rsidRPr="00D4575E" w:rsidRDefault="003E64C4" w:rsidP="00D4575E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12 декабря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2464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15:00 ч.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64C4" w:rsidRPr="00D4575E">
        <w:tc>
          <w:tcPr>
            <w:tcW w:w="67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4395" w:type="dxa"/>
          </w:tcPr>
          <w:p w:rsidR="003E64C4" w:rsidRPr="00D4575E" w:rsidRDefault="003E64C4" w:rsidP="0018589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Республиканский фестиваль</w:t>
            </w:r>
          </w:p>
          <w:p w:rsidR="003E64C4" w:rsidRPr="00D4575E" w:rsidRDefault="003E64C4" w:rsidP="0018589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художественного творчества инвалидов </w:t>
            </w:r>
          </w:p>
          <w:p w:rsidR="003E64C4" w:rsidRPr="00D4575E" w:rsidRDefault="003E64C4" w:rsidP="0018589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« Вместе мы сможем больше»</w:t>
            </w:r>
          </w:p>
          <w:p w:rsidR="003E64C4" w:rsidRPr="00D4575E" w:rsidRDefault="003E64C4" w:rsidP="00D4575E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16 декабря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г. Саранск</w:t>
            </w:r>
          </w:p>
        </w:tc>
        <w:tc>
          <w:tcPr>
            <w:tcW w:w="2464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9:00 ч.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64C4" w:rsidRPr="00D4575E">
        <w:tc>
          <w:tcPr>
            <w:tcW w:w="67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95" w:type="dxa"/>
          </w:tcPr>
          <w:p w:rsidR="003E64C4" w:rsidRPr="00D4575E" w:rsidRDefault="003E64C4" w:rsidP="0018589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«Бабушка моей мечты» - конкурсно- игровая программа для пожилых людей и других социально незащищенных групп населения </w:t>
            </w:r>
          </w:p>
          <w:p w:rsidR="003E64C4" w:rsidRPr="00D4575E" w:rsidRDefault="003E64C4" w:rsidP="0018589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21 декабря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2464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15.00 ч.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64C4" w:rsidRPr="00D4575E">
        <w:tc>
          <w:tcPr>
            <w:tcW w:w="67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95" w:type="dxa"/>
          </w:tcPr>
          <w:p w:rsidR="003E64C4" w:rsidRPr="00D4575E" w:rsidRDefault="003E64C4" w:rsidP="00D4575E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Новогодняя вечеринка для молодёжи КВН</w:t>
            </w:r>
          </w:p>
          <w:p w:rsidR="003E64C4" w:rsidRPr="00D4575E" w:rsidRDefault="003E64C4" w:rsidP="0018589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25 декабря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2464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16.00 ч.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80 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64C4" w:rsidRPr="00D4575E">
        <w:tc>
          <w:tcPr>
            <w:tcW w:w="67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95" w:type="dxa"/>
          </w:tcPr>
          <w:p w:rsidR="003E64C4" w:rsidRPr="00D4575E" w:rsidRDefault="003E64C4" w:rsidP="00D4575E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«Петушок золотой гребешок»  </w:t>
            </w:r>
          </w:p>
          <w:p w:rsidR="003E64C4" w:rsidRPr="00D4575E" w:rsidRDefault="003E64C4" w:rsidP="00D4575E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</w:t>
            </w:r>
          </w:p>
          <w:p w:rsidR="003E64C4" w:rsidRPr="00D4575E" w:rsidRDefault="003E64C4" w:rsidP="00D4575E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для детей </w:t>
            </w:r>
          </w:p>
          <w:p w:rsidR="003E64C4" w:rsidRPr="00D4575E" w:rsidRDefault="003E64C4" w:rsidP="00D4575E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30 декабря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Центральная площадь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90 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64C4" w:rsidRPr="00D4575E">
        <w:tc>
          <w:tcPr>
            <w:tcW w:w="67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95" w:type="dxa"/>
          </w:tcPr>
          <w:p w:rsidR="003E64C4" w:rsidRPr="00D4575E" w:rsidRDefault="003E64C4" w:rsidP="00D4575E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Бал маскарад для молодёжи </w:t>
            </w:r>
          </w:p>
        </w:tc>
        <w:tc>
          <w:tcPr>
            <w:tcW w:w="2322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30 декабря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2464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21.00 ч.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200 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64C4" w:rsidRPr="00D4575E">
        <w:tc>
          <w:tcPr>
            <w:tcW w:w="675" w:type="dxa"/>
          </w:tcPr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64C4" w:rsidRPr="00D4575E" w:rsidRDefault="003E64C4" w:rsidP="00D4575E">
            <w:pPr>
              <w:spacing w:after="0" w:line="240" w:lineRule="auto"/>
              <w:ind w:left="20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bookmarkStart w:id="0" w:name="_GoBack"/>
            <w:bookmarkEnd w:id="0"/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5" w:type="dxa"/>
          </w:tcPr>
          <w:p w:rsidR="003E64C4" w:rsidRPr="00D4575E" w:rsidRDefault="003E64C4" w:rsidP="00D4575E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Молодёжные дискотеки</w:t>
            </w:r>
          </w:p>
        </w:tc>
        <w:tc>
          <w:tcPr>
            <w:tcW w:w="2322" w:type="dxa"/>
          </w:tcPr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3,10, 17, 24,31 декабря – здание  КДЦ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 xml:space="preserve">  с 21:00 - 23:00 ч.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465" w:type="dxa"/>
          </w:tcPr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75E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E64C4" w:rsidRPr="00D4575E" w:rsidRDefault="003E64C4" w:rsidP="00D457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64C4" w:rsidRPr="00B55849" w:rsidRDefault="003E64C4" w:rsidP="00326990">
      <w:pPr>
        <w:rPr>
          <w:rFonts w:ascii="Times New Roman" w:hAnsi="Times New Roman" w:cs="Times New Roman"/>
          <w:sz w:val="24"/>
          <w:szCs w:val="24"/>
        </w:rPr>
      </w:pPr>
      <w:r w:rsidRPr="00B55849">
        <w:rPr>
          <w:rFonts w:ascii="Times New Roman" w:hAnsi="Times New Roman" w:cs="Times New Roman"/>
          <w:sz w:val="24"/>
          <w:szCs w:val="24"/>
        </w:rPr>
        <w:t>исп. Худ.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5849">
        <w:rPr>
          <w:rFonts w:ascii="Times New Roman" w:hAnsi="Times New Roman" w:cs="Times New Roman"/>
          <w:sz w:val="24"/>
          <w:szCs w:val="24"/>
        </w:rPr>
        <w:t>рук. Балакшина О.Г. 8(834-36)2-31-72</w:t>
      </w:r>
    </w:p>
    <w:sectPr w:rsidR="003E64C4" w:rsidRPr="00B55849" w:rsidSect="00500113">
      <w:pgSz w:w="16838" w:h="11906" w:orient="landscape"/>
      <w:pgMar w:top="568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7CEF"/>
    <w:rsid w:val="00057923"/>
    <w:rsid w:val="000A7E1E"/>
    <w:rsid w:val="000D16DA"/>
    <w:rsid w:val="00107C22"/>
    <w:rsid w:val="0011660A"/>
    <w:rsid w:val="00127404"/>
    <w:rsid w:val="00156E28"/>
    <w:rsid w:val="00174214"/>
    <w:rsid w:val="00175505"/>
    <w:rsid w:val="00185892"/>
    <w:rsid w:val="001D3004"/>
    <w:rsid w:val="001F00C7"/>
    <w:rsid w:val="00246E9B"/>
    <w:rsid w:val="00297560"/>
    <w:rsid w:val="002B5CCC"/>
    <w:rsid w:val="002C6452"/>
    <w:rsid w:val="003058F6"/>
    <w:rsid w:val="00326990"/>
    <w:rsid w:val="0035423D"/>
    <w:rsid w:val="003E64C4"/>
    <w:rsid w:val="0041158A"/>
    <w:rsid w:val="00456DEC"/>
    <w:rsid w:val="004C09DE"/>
    <w:rsid w:val="004E009E"/>
    <w:rsid w:val="004E1668"/>
    <w:rsid w:val="00500113"/>
    <w:rsid w:val="0053669D"/>
    <w:rsid w:val="0057427C"/>
    <w:rsid w:val="005A215A"/>
    <w:rsid w:val="006538F5"/>
    <w:rsid w:val="00682F1D"/>
    <w:rsid w:val="007206E9"/>
    <w:rsid w:val="00791344"/>
    <w:rsid w:val="007B0B87"/>
    <w:rsid w:val="00865303"/>
    <w:rsid w:val="00872802"/>
    <w:rsid w:val="00892D5F"/>
    <w:rsid w:val="00907CEF"/>
    <w:rsid w:val="009478BF"/>
    <w:rsid w:val="00995FE2"/>
    <w:rsid w:val="009C3B6F"/>
    <w:rsid w:val="00A0032B"/>
    <w:rsid w:val="00A010BE"/>
    <w:rsid w:val="00A7301D"/>
    <w:rsid w:val="00A80447"/>
    <w:rsid w:val="00B136C8"/>
    <w:rsid w:val="00B14D42"/>
    <w:rsid w:val="00B22278"/>
    <w:rsid w:val="00B23AD1"/>
    <w:rsid w:val="00B25B21"/>
    <w:rsid w:val="00B42298"/>
    <w:rsid w:val="00B55849"/>
    <w:rsid w:val="00C05AF0"/>
    <w:rsid w:val="00C57BAA"/>
    <w:rsid w:val="00C663E4"/>
    <w:rsid w:val="00C8085C"/>
    <w:rsid w:val="00D05B0D"/>
    <w:rsid w:val="00D22969"/>
    <w:rsid w:val="00D33E17"/>
    <w:rsid w:val="00D4575E"/>
    <w:rsid w:val="00DF7204"/>
    <w:rsid w:val="00E21758"/>
    <w:rsid w:val="00ED4343"/>
    <w:rsid w:val="00EF1501"/>
    <w:rsid w:val="00F90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F1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478BF"/>
    <w:rPr>
      <w:rFonts w:cs="Calibri"/>
      <w:lang w:eastAsia="en-US"/>
    </w:rPr>
  </w:style>
  <w:style w:type="table" w:styleId="TableGrid">
    <w:name w:val="Table Grid"/>
    <w:basedOn w:val="TableNormal"/>
    <w:uiPriority w:val="99"/>
    <w:rsid w:val="00682F1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2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06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233</Words>
  <Characters>1329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учреждение культуры «Культурно-досуговый центр Большеберезниковского муниципального района Республики Мордовия»</dc:title>
  <dc:subject/>
  <dc:creator>1</dc:creator>
  <cp:keywords/>
  <dc:description/>
  <cp:lastModifiedBy>Анна</cp:lastModifiedBy>
  <cp:revision>2</cp:revision>
  <cp:lastPrinted>2016-11-21T08:15:00Z</cp:lastPrinted>
  <dcterms:created xsi:type="dcterms:W3CDTF">2016-11-21T10:42:00Z</dcterms:created>
  <dcterms:modified xsi:type="dcterms:W3CDTF">2016-11-21T10:42:00Z</dcterms:modified>
</cp:coreProperties>
</file>