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00B1" w:rsidRPr="00500113" w:rsidRDefault="00B900B1" w:rsidP="00A0032B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00113">
        <w:rPr>
          <w:rFonts w:ascii="Times New Roman" w:hAnsi="Times New Roman" w:cs="Times New Roman"/>
          <w:b/>
          <w:bCs/>
          <w:sz w:val="28"/>
          <w:szCs w:val="28"/>
        </w:rPr>
        <w:t>Муниципальное бюджетное учреждение культуры «Культурно-досуговый центр Большеберезниковского муниципального района Республики Мордовия»</w:t>
      </w:r>
    </w:p>
    <w:p w:rsidR="00B900B1" w:rsidRPr="00500113" w:rsidRDefault="00B900B1" w:rsidP="00682F1D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900B1" w:rsidRPr="00500113" w:rsidRDefault="00B900B1" w:rsidP="00682F1D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00113">
        <w:rPr>
          <w:rFonts w:ascii="Times New Roman" w:hAnsi="Times New Roman" w:cs="Times New Roman"/>
          <w:b/>
          <w:bCs/>
          <w:sz w:val="28"/>
          <w:szCs w:val="28"/>
        </w:rPr>
        <w:t xml:space="preserve">План </w:t>
      </w:r>
      <w:r>
        <w:rPr>
          <w:rFonts w:ascii="Times New Roman" w:hAnsi="Times New Roman" w:cs="Times New Roman"/>
          <w:b/>
          <w:bCs/>
          <w:sz w:val="28"/>
          <w:szCs w:val="28"/>
        </w:rPr>
        <w:t>работы на сентябрь</w:t>
      </w:r>
      <w:r w:rsidRPr="00500113">
        <w:rPr>
          <w:rFonts w:ascii="Times New Roman" w:hAnsi="Times New Roman" w:cs="Times New Roman"/>
          <w:b/>
          <w:bCs/>
          <w:sz w:val="28"/>
          <w:szCs w:val="28"/>
        </w:rPr>
        <w:t xml:space="preserve"> 2016 года</w:t>
      </w:r>
    </w:p>
    <w:p w:rsidR="00B900B1" w:rsidRPr="00B07468" w:rsidRDefault="00B900B1" w:rsidP="00682F1D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16074" w:type="dxa"/>
        <w:tblInd w:w="-1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72"/>
        <w:gridCol w:w="236"/>
        <w:gridCol w:w="1312"/>
        <w:gridCol w:w="3960"/>
        <w:gridCol w:w="3517"/>
        <w:gridCol w:w="1165"/>
        <w:gridCol w:w="1764"/>
        <w:gridCol w:w="754"/>
        <w:gridCol w:w="600"/>
        <w:gridCol w:w="2694"/>
      </w:tblGrid>
      <w:tr w:rsidR="00B900B1" w:rsidRPr="002935DD" w:rsidTr="00D2226D">
        <w:tc>
          <w:tcPr>
            <w:tcW w:w="1620" w:type="dxa"/>
            <w:gridSpan w:val="3"/>
          </w:tcPr>
          <w:p w:rsidR="00B900B1" w:rsidRPr="002935DD" w:rsidRDefault="00B900B1" w:rsidP="002935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935D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№ п</w:t>
            </w:r>
            <w:r w:rsidRPr="002935DD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\</w:t>
            </w:r>
            <w:r w:rsidRPr="002935D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</w:t>
            </w:r>
          </w:p>
        </w:tc>
        <w:tc>
          <w:tcPr>
            <w:tcW w:w="3960" w:type="dxa"/>
          </w:tcPr>
          <w:p w:rsidR="00B900B1" w:rsidRPr="002935DD" w:rsidRDefault="00B900B1" w:rsidP="002935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935D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3517" w:type="dxa"/>
          </w:tcPr>
          <w:p w:rsidR="00B900B1" w:rsidRPr="002935DD" w:rsidRDefault="00B900B1" w:rsidP="002935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935D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Дата и место проведения</w:t>
            </w:r>
          </w:p>
        </w:tc>
        <w:tc>
          <w:tcPr>
            <w:tcW w:w="1165" w:type="dxa"/>
          </w:tcPr>
          <w:p w:rsidR="00B900B1" w:rsidRPr="002935DD" w:rsidRDefault="00B900B1" w:rsidP="002935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935D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Время</w:t>
            </w:r>
          </w:p>
        </w:tc>
        <w:tc>
          <w:tcPr>
            <w:tcW w:w="2518" w:type="dxa"/>
            <w:gridSpan w:val="2"/>
          </w:tcPr>
          <w:p w:rsidR="00B900B1" w:rsidRPr="002935DD" w:rsidRDefault="00B900B1" w:rsidP="002935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935D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Предполагаемое количество участников (чел.)</w:t>
            </w:r>
          </w:p>
        </w:tc>
        <w:tc>
          <w:tcPr>
            <w:tcW w:w="3294" w:type="dxa"/>
            <w:gridSpan w:val="2"/>
          </w:tcPr>
          <w:p w:rsidR="00B900B1" w:rsidRPr="002935DD" w:rsidRDefault="00B900B1" w:rsidP="002935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935D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Ответственный</w:t>
            </w:r>
          </w:p>
        </w:tc>
      </w:tr>
      <w:tr w:rsidR="00B900B1" w:rsidRPr="002935DD" w:rsidTr="00D2226D">
        <w:tc>
          <w:tcPr>
            <w:tcW w:w="1620" w:type="dxa"/>
            <w:gridSpan w:val="3"/>
          </w:tcPr>
          <w:p w:rsidR="00B900B1" w:rsidRPr="002935DD" w:rsidRDefault="00B900B1" w:rsidP="002935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35D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60" w:type="dxa"/>
          </w:tcPr>
          <w:p w:rsidR="00B900B1" w:rsidRPr="002935DD" w:rsidRDefault="00B900B1" w:rsidP="002935DD">
            <w:pPr>
              <w:pStyle w:val="NoSpacing"/>
              <w:ind w:right="-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35DD">
              <w:rPr>
                <w:rFonts w:ascii="Times New Roman" w:hAnsi="Times New Roman" w:cs="Times New Roman"/>
                <w:sz w:val="28"/>
                <w:szCs w:val="28"/>
              </w:rPr>
              <w:t xml:space="preserve">«Сказочная страна знаний» - театрализованный </w:t>
            </w:r>
          </w:p>
          <w:p w:rsidR="00B900B1" w:rsidRPr="002935DD" w:rsidRDefault="00B900B1" w:rsidP="002935DD">
            <w:pPr>
              <w:pStyle w:val="NoSpacing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2935DD">
              <w:rPr>
                <w:rFonts w:ascii="Times New Roman" w:hAnsi="Times New Roman" w:cs="Times New Roman"/>
                <w:sz w:val="28"/>
                <w:szCs w:val="28"/>
              </w:rPr>
              <w:t>праздник первого звонка</w:t>
            </w:r>
          </w:p>
        </w:tc>
        <w:tc>
          <w:tcPr>
            <w:tcW w:w="3517" w:type="dxa"/>
          </w:tcPr>
          <w:p w:rsidR="00B900B1" w:rsidRPr="002935DD" w:rsidRDefault="00B900B1" w:rsidP="002935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35DD">
              <w:rPr>
                <w:rFonts w:ascii="Times New Roman" w:hAnsi="Times New Roman" w:cs="Times New Roman"/>
                <w:sz w:val="28"/>
                <w:szCs w:val="28"/>
              </w:rPr>
              <w:t>1 сентября</w:t>
            </w:r>
          </w:p>
          <w:p w:rsidR="00B900B1" w:rsidRPr="002935DD" w:rsidRDefault="00B900B1" w:rsidP="002935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35DD">
              <w:rPr>
                <w:rFonts w:ascii="Times New Roman" w:hAnsi="Times New Roman" w:cs="Times New Roman"/>
                <w:sz w:val="28"/>
                <w:szCs w:val="28"/>
              </w:rPr>
              <w:t xml:space="preserve"> КДЦ</w:t>
            </w:r>
          </w:p>
          <w:p w:rsidR="00B900B1" w:rsidRPr="002935DD" w:rsidRDefault="00B900B1" w:rsidP="002935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935DD">
              <w:rPr>
                <w:rFonts w:ascii="Times New Roman" w:hAnsi="Times New Roman" w:cs="Times New Roman"/>
                <w:sz w:val="28"/>
                <w:szCs w:val="28"/>
              </w:rPr>
              <w:t>с. Большие Березники</w:t>
            </w:r>
          </w:p>
        </w:tc>
        <w:tc>
          <w:tcPr>
            <w:tcW w:w="1165" w:type="dxa"/>
          </w:tcPr>
          <w:p w:rsidR="00B900B1" w:rsidRPr="002935DD" w:rsidRDefault="00B900B1" w:rsidP="002935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935DD">
              <w:rPr>
                <w:rFonts w:ascii="Times New Roman" w:hAnsi="Times New Roman" w:cs="Times New Roman"/>
                <w:sz w:val="28"/>
                <w:szCs w:val="28"/>
              </w:rPr>
              <w:t>10.00</w:t>
            </w:r>
          </w:p>
        </w:tc>
        <w:tc>
          <w:tcPr>
            <w:tcW w:w="2518" w:type="dxa"/>
            <w:gridSpan w:val="2"/>
          </w:tcPr>
          <w:p w:rsidR="00B900B1" w:rsidRPr="002935DD" w:rsidRDefault="00B900B1" w:rsidP="002935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935DD"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  <w:tc>
          <w:tcPr>
            <w:tcW w:w="3294" w:type="dxa"/>
            <w:gridSpan w:val="2"/>
          </w:tcPr>
          <w:p w:rsidR="00B900B1" w:rsidRPr="002935DD" w:rsidRDefault="00B900B1" w:rsidP="002935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935DD">
              <w:rPr>
                <w:rFonts w:ascii="Times New Roman" w:hAnsi="Times New Roman" w:cs="Times New Roman"/>
                <w:sz w:val="28"/>
                <w:szCs w:val="28"/>
              </w:rPr>
              <w:t>Директор КДЦ</w:t>
            </w:r>
          </w:p>
          <w:p w:rsidR="00B900B1" w:rsidRPr="002935DD" w:rsidRDefault="00B900B1" w:rsidP="002935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935DD">
              <w:rPr>
                <w:rFonts w:ascii="Times New Roman" w:hAnsi="Times New Roman" w:cs="Times New Roman"/>
                <w:sz w:val="28"/>
                <w:szCs w:val="28"/>
              </w:rPr>
              <w:t>Малыханова Е.Е.</w:t>
            </w:r>
          </w:p>
          <w:p w:rsidR="00B900B1" w:rsidRPr="002935DD" w:rsidRDefault="00B900B1" w:rsidP="002935D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935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B900B1" w:rsidRPr="002935DD" w:rsidTr="00D2226D">
        <w:tc>
          <w:tcPr>
            <w:tcW w:w="1620" w:type="dxa"/>
            <w:gridSpan w:val="3"/>
          </w:tcPr>
          <w:p w:rsidR="00B900B1" w:rsidRPr="002935DD" w:rsidRDefault="00B900B1" w:rsidP="002935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35DD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960" w:type="dxa"/>
          </w:tcPr>
          <w:p w:rsidR="00B900B1" w:rsidRPr="002935DD" w:rsidRDefault="00B900B1" w:rsidP="002935DD">
            <w:pPr>
              <w:pStyle w:val="NoSpacing"/>
              <w:ind w:right="-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35DD">
              <w:rPr>
                <w:rFonts w:ascii="Times New Roman" w:hAnsi="Times New Roman" w:cs="Times New Roman"/>
                <w:sz w:val="28"/>
                <w:szCs w:val="28"/>
              </w:rPr>
              <w:t>Республиканский  гастрономический фестиваль</w:t>
            </w:r>
          </w:p>
          <w:p w:rsidR="00B900B1" w:rsidRPr="002935DD" w:rsidRDefault="00B900B1" w:rsidP="002935DD">
            <w:pPr>
              <w:pStyle w:val="NoSpacing"/>
              <w:ind w:right="-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35DD">
              <w:rPr>
                <w:rFonts w:ascii="Times New Roman" w:hAnsi="Times New Roman" w:cs="Times New Roman"/>
                <w:sz w:val="28"/>
                <w:szCs w:val="28"/>
              </w:rPr>
              <w:t xml:space="preserve"> «Ярхцама васта» </w:t>
            </w:r>
          </w:p>
          <w:p w:rsidR="00B900B1" w:rsidRPr="002935DD" w:rsidRDefault="00B900B1" w:rsidP="002935DD">
            <w:pPr>
              <w:pStyle w:val="NoSpacing"/>
              <w:ind w:right="-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35DD">
              <w:rPr>
                <w:rFonts w:ascii="Times New Roman" w:hAnsi="Times New Roman" w:cs="Times New Roman"/>
                <w:sz w:val="28"/>
                <w:szCs w:val="28"/>
              </w:rPr>
              <w:t>«Традиции предков храним и возрождаем»</w:t>
            </w:r>
          </w:p>
        </w:tc>
        <w:tc>
          <w:tcPr>
            <w:tcW w:w="3517" w:type="dxa"/>
          </w:tcPr>
          <w:p w:rsidR="00B900B1" w:rsidRPr="002935DD" w:rsidRDefault="00B900B1" w:rsidP="002935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35DD">
              <w:rPr>
                <w:rFonts w:ascii="Times New Roman" w:hAnsi="Times New Roman" w:cs="Times New Roman"/>
                <w:sz w:val="28"/>
                <w:szCs w:val="28"/>
              </w:rPr>
              <w:t>4 сентября</w:t>
            </w:r>
          </w:p>
          <w:p w:rsidR="00B900B1" w:rsidRPr="002935DD" w:rsidRDefault="00B900B1" w:rsidP="002935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35DD">
              <w:rPr>
                <w:rFonts w:ascii="Times New Roman" w:hAnsi="Times New Roman" w:cs="Times New Roman"/>
                <w:sz w:val="28"/>
                <w:szCs w:val="28"/>
              </w:rPr>
              <w:t>Районный Дом культуры</w:t>
            </w:r>
          </w:p>
          <w:p w:rsidR="00B900B1" w:rsidRPr="002935DD" w:rsidRDefault="00B900B1" w:rsidP="002935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35DD">
              <w:rPr>
                <w:rFonts w:ascii="Times New Roman" w:hAnsi="Times New Roman" w:cs="Times New Roman"/>
                <w:sz w:val="28"/>
                <w:szCs w:val="28"/>
              </w:rPr>
              <w:t>Старошайговский район</w:t>
            </w:r>
          </w:p>
        </w:tc>
        <w:tc>
          <w:tcPr>
            <w:tcW w:w="1165" w:type="dxa"/>
          </w:tcPr>
          <w:p w:rsidR="00B900B1" w:rsidRPr="002935DD" w:rsidRDefault="00B900B1" w:rsidP="002935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35DD">
              <w:rPr>
                <w:rFonts w:ascii="Times New Roman" w:hAnsi="Times New Roman" w:cs="Times New Roman"/>
                <w:sz w:val="28"/>
                <w:szCs w:val="28"/>
              </w:rPr>
              <w:t>15.00</w:t>
            </w:r>
          </w:p>
        </w:tc>
        <w:tc>
          <w:tcPr>
            <w:tcW w:w="2518" w:type="dxa"/>
            <w:gridSpan w:val="2"/>
          </w:tcPr>
          <w:p w:rsidR="00B900B1" w:rsidRPr="002935DD" w:rsidRDefault="00B900B1" w:rsidP="002935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35D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294" w:type="dxa"/>
            <w:gridSpan w:val="2"/>
          </w:tcPr>
          <w:p w:rsidR="00B900B1" w:rsidRPr="002935DD" w:rsidRDefault="00B900B1" w:rsidP="002935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935DD">
              <w:rPr>
                <w:rFonts w:ascii="Times New Roman" w:hAnsi="Times New Roman" w:cs="Times New Roman"/>
                <w:sz w:val="28"/>
                <w:szCs w:val="28"/>
              </w:rPr>
              <w:t>Директор КДЦ</w:t>
            </w:r>
          </w:p>
          <w:p w:rsidR="00B900B1" w:rsidRPr="002935DD" w:rsidRDefault="00B900B1" w:rsidP="002935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935DD">
              <w:rPr>
                <w:rFonts w:ascii="Times New Roman" w:hAnsi="Times New Roman" w:cs="Times New Roman"/>
                <w:sz w:val="28"/>
                <w:szCs w:val="28"/>
              </w:rPr>
              <w:t>Малыханова Е.Е.</w:t>
            </w:r>
          </w:p>
          <w:p w:rsidR="00B900B1" w:rsidRPr="002935DD" w:rsidRDefault="00B900B1" w:rsidP="002935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900B1" w:rsidRPr="002935DD" w:rsidTr="00D2226D">
        <w:trPr>
          <w:trHeight w:val="2871"/>
        </w:trPr>
        <w:tc>
          <w:tcPr>
            <w:tcW w:w="1620" w:type="dxa"/>
            <w:gridSpan w:val="3"/>
          </w:tcPr>
          <w:p w:rsidR="00B900B1" w:rsidRPr="002935DD" w:rsidRDefault="00B900B1" w:rsidP="002935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35DD">
              <w:rPr>
                <w:rFonts w:ascii="Times New Roman" w:hAnsi="Times New Roman" w:cs="Times New Roman"/>
                <w:sz w:val="28"/>
                <w:szCs w:val="28"/>
              </w:rPr>
              <w:t xml:space="preserve">2 </w:t>
            </w:r>
          </w:p>
        </w:tc>
        <w:tc>
          <w:tcPr>
            <w:tcW w:w="3960" w:type="dxa"/>
          </w:tcPr>
          <w:p w:rsidR="00B900B1" w:rsidRPr="002935DD" w:rsidRDefault="00B900B1" w:rsidP="002935DD">
            <w:pPr>
              <w:pStyle w:val="NoSpacing"/>
              <w:ind w:right="-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35DD">
              <w:rPr>
                <w:rFonts w:ascii="Times New Roman" w:hAnsi="Times New Roman" w:cs="Times New Roman"/>
                <w:sz w:val="28"/>
                <w:szCs w:val="28"/>
              </w:rPr>
              <w:t xml:space="preserve">Интеллектуальная </w:t>
            </w:r>
          </w:p>
          <w:p w:rsidR="00B900B1" w:rsidRPr="002935DD" w:rsidRDefault="00B900B1" w:rsidP="002935DD">
            <w:pPr>
              <w:pStyle w:val="NoSpacing"/>
              <w:ind w:right="-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35DD">
              <w:rPr>
                <w:rFonts w:ascii="Times New Roman" w:hAnsi="Times New Roman" w:cs="Times New Roman"/>
                <w:sz w:val="28"/>
                <w:szCs w:val="28"/>
              </w:rPr>
              <w:t xml:space="preserve">шоу программа </w:t>
            </w:r>
          </w:p>
          <w:p w:rsidR="00B900B1" w:rsidRPr="002935DD" w:rsidRDefault="00B900B1" w:rsidP="002935DD">
            <w:pPr>
              <w:pStyle w:val="NoSpacing"/>
              <w:ind w:right="-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35DD">
              <w:rPr>
                <w:rFonts w:ascii="Times New Roman" w:hAnsi="Times New Roman" w:cs="Times New Roman"/>
                <w:sz w:val="28"/>
                <w:szCs w:val="28"/>
              </w:rPr>
              <w:t xml:space="preserve">для молодёжи </w:t>
            </w:r>
          </w:p>
          <w:p w:rsidR="00B900B1" w:rsidRPr="002935DD" w:rsidRDefault="00B900B1" w:rsidP="002935DD">
            <w:pPr>
              <w:pStyle w:val="NoSpacing"/>
              <w:ind w:right="-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35DD">
              <w:rPr>
                <w:rFonts w:ascii="Times New Roman" w:hAnsi="Times New Roman" w:cs="Times New Roman"/>
                <w:sz w:val="28"/>
                <w:szCs w:val="28"/>
              </w:rPr>
              <w:t>«Интуиция»</w:t>
            </w:r>
          </w:p>
        </w:tc>
        <w:tc>
          <w:tcPr>
            <w:tcW w:w="3517" w:type="dxa"/>
          </w:tcPr>
          <w:p w:rsidR="00B900B1" w:rsidRPr="002935DD" w:rsidRDefault="00B900B1" w:rsidP="002935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35DD">
              <w:rPr>
                <w:rFonts w:ascii="Times New Roman" w:hAnsi="Times New Roman" w:cs="Times New Roman"/>
                <w:sz w:val="28"/>
                <w:szCs w:val="28"/>
              </w:rPr>
              <w:t xml:space="preserve">24 сентября </w:t>
            </w:r>
          </w:p>
          <w:p w:rsidR="00B900B1" w:rsidRPr="002935DD" w:rsidRDefault="00B900B1" w:rsidP="002935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35DD">
              <w:rPr>
                <w:rFonts w:ascii="Times New Roman" w:hAnsi="Times New Roman" w:cs="Times New Roman"/>
                <w:sz w:val="28"/>
                <w:szCs w:val="28"/>
              </w:rPr>
              <w:t>КДЦ</w:t>
            </w:r>
          </w:p>
          <w:p w:rsidR="00B900B1" w:rsidRPr="002935DD" w:rsidRDefault="00B900B1" w:rsidP="002935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35DD">
              <w:rPr>
                <w:rFonts w:ascii="Times New Roman" w:hAnsi="Times New Roman" w:cs="Times New Roman"/>
                <w:sz w:val="28"/>
                <w:szCs w:val="28"/>
              </w:rPr>
              <w:t>с. Большие Березники</w:t>
            </w:r>
          </w:p>
          <w:p w:rsidR="00B900B1" w:rsidRPr="002935DD" w:rsidRDefault="00B900B1" w:rsidP="002935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5" w:type="dxa"/>
          </w:tcPr>
          <w:p w:rsidR="00B900B1" w:rsidRPr="002935DD" w:rsidRDefault="00B900B1" w:rsidP="002935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35DD">
              <w:rPr>
                <w:rFonts w:ascii="Times New Roman" w:hAnsi="Times New Roman" w:cs="Times New Roman"/>
                <w:sz w:val="28"/>
                <w:szCs w:val="28"/>
              </w:rPr>
              <w:t>17.00</w:t>
            </w:r>
          </w:p>
        </w:tc>
        <w:tc>
          <w:tcPr>
            <w:tcW w:w="2518" w:type="dxa"/>
            <w:gridSpan w:val="2"/>
          </w:tcPr>
          <w:p w:rsidR="00B900B1" w:rsidRPr="002935DD" w:rsidRDefault="00B900B1" w:rsidP="002935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35DD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3294" w:type="dxa"/>
            <w:gridSpan w:val="2"/>
          </w:tcPr>
          <w:p w:rsidR="00B900B1" w:rsidRPr="002935DD" w:rsidRDefault="00B900B1" w:rsidP="002935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935DD">
              <w:rPr>
                <w:rFonts w:ascii="Times New Roman" w:hAnsi="Times New Roman" w:cs="Times New Roman"/>
                <w:sz w:val="28"/>
                <w:szCs w:val="28"/>
              </w:rPr>
              <w:t>Директор КДЦ</w:t>
            </w:r>
          </w:p>
          <w:p w:rsidR="00B900B1" w:rsidRPr="002935DD" w:rsidRDefault="00B900B1" w:rsidP="002935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935DD">
              <w:rPr>
                <w:rFonts w:ascii="Times New Roman" w:hAnsi="Times New Roman" w:cs="Times New Roman"/>
                <w:sz w:val="28"/>
                <w:szCs w:val="28"/>
              </w:rPr>
              <w:t>Малыханова Е.Е.</w:t>
            </w:r>
          </w:p>
          <w:p w:rsidR="00B900B1" w:rsidRPr="002935DD" w:rsidRDefault="00B900B1" w:rsidP="002935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900B1" w:rsidRPr="002935DD" w:rsidTr="00D2226D">
        <w:trPr>
          <w:trHeight w:val="2871"/>
        </w:trPr>
        <w:tc>
          <w:tcPr>
            <w:tcW w:w="1620" w:type="dxa"/>
            <w:gridSpan w:val="3"/>
          </w:tcPr>
          <w:p w:rsidR="00B900B1" w:rsidRPr="002935DD" w:rsidRDefault="00B900B1" w:rsidP="002935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35DD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960" w:type="dxa"/>
          </w:tcPr>
          <w:p w:rsidR="00B900B1" w:rsidRPr="002935DD" w:rsidRDefault="00B900B1" w:rsidP="002935DD">
            <w:pPr>
              <w:pStyle w:val="NoSpacing"/>
              <w:ind w:right="-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35DD">
              <w:rPr>
                <w:rFonts w:ascii="Times New Roman" w:hAnsi="Times New Roman" w:cs="Times New Roman"/>
                <w:sz w:val="28"/>
                <w:szCs w:val="28"/>
              </w:rPr>
              <w:t xml:space="preserve">«Рады гостям, </w:t>
            </w:r>
          </w:p>
          <w:p w:rsidR="00B900B1" w:rsidRPr="002935DD" w:rsidRDefault="00B900B1" w:rsidP="002935DD">
            <w:pPr>
              <w:pStyle w:val="NoSpacing"/>
              <w:ind w:right="-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35DD">
              <w:rPr>
                <w:rFonts w:ascii="Times New Roman" w:hAnsi="Times New Roman" w:cs="Times New Roman"/>
                <w:sz w:val="28"/>
                <w:szCs w:val="28"/>
              </w:rPr>
              <w:t xml:space="preserve">как добрым вестям» </w:t>
            </w:r>
          </w:p>
          <w:p w:rsidR="00B900B1" w:rsidRPr="002935DD" w:rsidRDefault="00B900B1" w:rsidP="002935DD">
            <w:pPr>
              <w:pStyle w:val="NoSpacing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2935DD">
              <w:rPr>
                <w:rFonts w:ascii="Times New Roman" w:hAnsi="Times New Roman" w:cs="Times New Roman"/>
                <w:sz w:val="28"/>
                <w:szCs w:val="28"/>
              </w:rPr>
              <w:t>фольклорно - тематический вечер</w:t>
            </w:r>
          </w:p>
        </w:tc>
        <w:tc>
          <w:tcPr>
            <w:tcW w:w="3517" w:type="dxa"/>
          </w:tcPr>
          <w:p w:rsidR="00B900B1" w:rsidRPr="002935DD" w:rsidRDefault="00B900B1" w:rsidP="002935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35DD">
              <w:rPr>
                <w:rFonts w:ascii="Times New Roman" w:hAnsi="Times New Roman" w:cs="Times New Roman"/>
                <w:sz w:val="28"/>
                <w:szCs w:val="28"/>
              </w:rPr>
              <w:t>27 сентября</w:t>
            </w:r>
          </w:p>
          <w:p w:rsidR="00B900B1" w:rsidRPr="002935DD" w:rsidRDefault="00B900B1" w:rsidP="002935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35DD">
              <w:rPr>
                <w:rFonts w:ascii="Times New Roman" w:hAnsi="Times New Roman" w:cs="Times New Roman"/>
                <w:sz w:val="28"/>
                <w:szCs w:val="28"/>
              </w:rPr>
              <w:t>КДЦ</w:t>
            </w:r>
          </w:p>
          <w:p w:rsidR="00B900B1" w:rsidRPr="002935DD" w:rsidRDefault="00B900B1" w:rsidP="002935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35DD">
              <w:rPr>
                <w:rFonts w:ascii="Times New Roman" w:hAnsi="Times New Roman" w:cs="Times New Roman"/>
                <w:sz w:val="28"/>
                <w:szCs w:val="28"/>
              </w:rPr>
              <w:t>с. Большие Березники</w:t>
            </w:r>
          </w:p>
          <w:p w:rsidR="00B900B1" w:rsidRPr="002935DD" w:rsidRDefault="00B900B1" w:rsidP="002935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00B1" w:rsidRPr="002935DD" w:rsidRDefault="00B900B1" w:rsidP="002935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00B1" w:rsidRPr="002935DD" w:rsidRDefault="00B900B1" w:rsidP="002935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5" w:type="dxa"/>
          </w:tcPr>
          <w:p w:rsidR="00B900B1" w:rsidRPr="002935DD" w:rsidRDefault="00B900B1" w:rsidP="002935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35DD">
              <w:rPr>
                <w:rFonts w:ascii="Times New Roman" w:hAnsi="Times New Roman" w:cs="Times New Roman"/>
                <w:sz w:val="28"/>
                <w:szCs w:val="28"/>
              </w:rPr>
              <w:t>10.00</w:t>
            </w:r>
          </w:p>
        </w:tc>
        <w:tc>
          <w:tcPr>
            <w:tcW w:w="2518" w:type="dxa"/>
            <w:gridSpan w:val="2"/>
          </w:tcPr>
          <w:p w:rsidR="00B900B1" w:rsidRPr="002935DD" w:rsidRDefault="00B900B1" w:rsidP="002935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35DD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3294" w:type="dxa"/>
            <w:gridSpan w:val="2"/>
          </w:tcPr>
          <w:p w:rsidR="00B900B1" w:rsidRPr="002935DD" w:rsidRDefault="00B900B1" w:rsidP="002935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935DD">
              <w:rPr>
                <w:rFonts w:ascii="Times New Roman" w:hAnsi="Times New Roman" w:cs="Times New Roman"/>
                <w:sz w:val="28"/>
                <w:szCs w:val="28"/>
              </w:rPr>
              <w:t>Директор КДЦ</w:t>
            </w:r>
          </w:p>
          <w:p w:rsidR="00B900B1" w:rsidRPr="002935DD" w:rsidRDefault="00B900B1" w:rsidP="002935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935DD">
              <w:rPr>
                <w:rFonts w:ascii="Times New Roman" w:hAnsi="Times New Roman" w:cs="Times New Roman"/>
                <w:sz w:val="28"/>
                <w:szCs w:val="28"/>
              </w:rPr>
              <w:t>Малыханова Е.Е.</w:t>
            </w:r>
          </w:p>
          <w:p w:rsidR="00B900B1" w:rsidRPr="002935DD" w:rsidRDefault="00B900B1" w:rsidP="002935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900B1" w:rsidRPr="002935DD" w:rsidTr="00D2226D">
        <w:tc>
          <w:tcPr>
            <w:tcW w:w="1620" w:type="dxa"/>
            <w:gridSpan w:val="3"/>
          </w:tcPr>
          <w:p w:rsidR="00B900B1" w:rsidRPr="002935DD" w:rsidRDefault="00B900B1" w:rsidP="002935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35DD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3960" w:type="dxa"/>
          </w:tcPr>
          <w:p w:rsidR="00B900B1" w:rsidRPr="002935DD" w:rsidRDefault="00B900B1" w:rsidP="002935DD">
            <w:pPr>
              <w:pStyle w:val="NoSpacing"/>
              <w:ind w:right="-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35DD">
              <w:rPr>
                <w:rFonts w:ascii="Times New Roman" w:hAnsi="Times New Roman" w:cs="Times New Roman"/>
                <w:sz w:val="28"/>
                <w:szCs w:val="28"/>
              </w:rPr>
              <w:t xml:space="preserve">Участие во </w:t>
            </w:r>
          </w:p>
          <w:p w:rsidR="00B900B1" w:rsidRPr="002935DD" w:rsidRDefault="00B900B1" w:rsidP="002935DD">
            <w:pPr>
              <w:pStyle w:val="NoSpacing"/>
              <w:ind w:right="-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35DD">
              <w:rPr>
                <w:rFonts w:ascii="Times New Roman" w:hAnsi="Times New Roman" w:cs="Times New Roman"/>
                <w:sz w:val="28"/>
                <w:szCs w:val="28"/>
              </w:rPr>
              <w:t xml:space="preserve">Всероссийском </w:t>
            </w:r>
          </w:p>
          <w:p w:rsidR="00B900B1" w:rsidRPr="002935DD" w:rsidRDefault="00B900B1" w:rsidP="002935DD">
            <w:pPr>
              <w:pStyle w:val="NoSpacing"/>
              <w:ind w:right="-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35DD">
              <w:rPr>
                <w:rFonts w:ascii="Times New Roman" w:hAnsi="Times New Roman" w:cs="Times New Roman"/>
                <w:sz w:val="28"/>
                <w:szCs w:val="28"/>
              </w:rPr>
              <w:t xml:space="preserve">фестивале школьных </w:t>
            </w:r>
          </w:p>
          <w:p w:rsidR="00B900B1" w:rsidRPr="002935DD" w:rsidRDefault="00B900B1" w:rsidP="002935DD">
            <w:pPr>
              <w:pStyle w:val="NoSpacing"/>
              <w:ind w:righ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2935DD">
              <w:rPr>
                <w:rFonts w:ascii="Times New Roman" w:hAnsi="Times New Roman" w:cs="Times New Roman"/>
                <w:sz w:val="28"/>
                <w:szCs w:val="28"/>
              </w:rPr>
              <w:t>хоров «Поют дети России»</w:t>
            </w:r>
          </w:p>
        </w:tc>
        <w:tc>
          <w:tcPr>
            <w:tcW w:w="3517" w:type="dxa"/>
          </w:tcPr>
          <w:p w:rsidR="00B900B1" w:rsidRPr="002935DD" w:rsidRDefault="00B900B1" w:rsidP="002935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35DD">
              <w:rPr>
                <w:rFonts w:ascii="Times New Roman" w:hAnsi="Times New Roman" w:cs="Times New Roman"/>
                <w:sz w:val="28"/>
                <w:szCs w:val="28"/>
              </w:rPr>
              <w:t>Международный центр «Артек»</w:t>
            </w:r>
          </w:p>
        </w:tc>
        <w:tc>
          <w:tcPr>
            <w:tcW w:w="1165" w:type="dxa"/>
          </w:tcPr>
          <w:p w:rsidR="00B900B1" w:rsidRPr="002935DD" w:rsidRDefault="00B900B1" w:rsidP="002935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35D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518" w:type="dxa"/>
            <w:gridSpan w:val="2"/>
          </w:tcPr>
          <w:p w:rsidR="00B900B1" w:rsidRPr="002935DD" w:rsidRDefault="00B900B1" w:rsidP="002935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35D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294" w:type="dxa"/>
            <w:gridSpan w:val="2"/>
          </w:tcPr>
          <w:p w:rsidR="00B900B1" w:rsidRPr="002935DD" w:rsidRDefault="00B900B1" w:rsidP="002935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935DD">
              <w:rPr>
                <w:rFonts w:ascii="Times New Roman" w:hAnsi="Times New Roman" w:cs="Times New Roman"/>
                <w:sz w:val="28"/>
                <w:szCs w:val="28"/>
              </w:rPr>
              <w:t>Директор КДЦ</w:t>
            </w:r>
          </w:p>
          <w:p w:rsidR="00B900B1" w:rsidRPr="002935DD" w:rsidRDefault="00B900B1" w:rsidP="002935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00B1" w:rsidRPr="002935DD" w:rsidRDefault="00B900B1" w:rsidP="002935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935DD">
              <w:rPr>
                <w:rFonts w:ascii="Times New Roman" w:hAnsi="Times New Roman" w:cs="Times New Roman"/>
                <w:sz w:val="28"/>
                <w:szCs w:val="28"/>
              </w:rPr>
              <w:t>Малыханова Е.Е.</w:t>
            </w:r>
          </w:p>
          <w:p w:rsidR="00B900B1" w:rsidRPr="002935DD" w:rsidRDefault="00B900B1" w:rsidP="002935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900B1" w:rsidRPr="002935DD" w:rsidTr="00D2226D">
        <w:trPr>
          <w:gridBefore w:val="1"/>
          <w:wBefore w:w="72" w:type="dxa"/>
          <w:trHeight w:val="2445"/>
        </w:trPr>
        <w:tc>
          <w:tcPr>
            <w:tcW w:w="236" w:type="dxa"/>
            <w:vMerge w:val="restart"/>
          </w:tcPr>
          <w:p w:rsidR="00B900B1" w:rsidRPr="002935DD" w:rsidRDefault="00B900B1" w:rsidP="002935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12" w:type="dxa"/>
          </w:tcPr>
          <w:p w:rsidR="00B900B1" w:rsidRPr="002935DD" w:rsidRDefault="00B900B1" w:rsidP="002935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00B1" w:rsidRPr="002935DD" w:rsidRDefault="00B900B1" w:rsidP="002935DD">
            <w:pPr>
              <w:spacing w:after="0" w:line="240" w:lineRule="auto"/>
              <w:ind w:left="20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35DD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3960" w:type="dxa"/>
          </w:tcPr>
          <w:p w:rsidR="00B900B1" w:rsidRPr="002935DD" w:rsidRDefault="00B900B1" w:rsidP="002935DD">
            <w:pPr>
              <w:pStyle w:val="NoSpacing"/>
              <w:ind w:right="-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935DD">
              <w:rPr>
                <w:rFonts w:ascii="Times New Roman" w:hAnsi="Times New Roman" w:cs="Times New Roman"/>
                <w:sz w:val="28"/>
                <w:szCs w:val="28"/>
              </w:rPr>
              <w:t>Молодёжные дискотеки</w:t>
            </w:r>
            <w:bookmarkStart w:id="0" w:name="_GoBack"/>
            <w:bookmarkEnd w:id="0"/>
          </w:p>
        </w:tc>
        <w:tc>
          <w:tcPr>
            <w:tcW w:w="3517" w:type="dxa"/>
          </w:tcPr>
          <w:p w:rsidR="00B900B1" w:rsidRPr="002935DD" w:rsidRDefault="00B900B1" w:rsidP="002935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935DD">
              <w:rPr>
                <w:rFonts w:ascii="Times New Roman" w:hAnsi="Times New Roman" w:cs="Times New Roman"/>
                <w:sz w:val="28"/>
                <w:szCs w:val="28"/>
              </w:rPr>
              <w:t>3,10, 17, 24 – здание  КДЦ</w:t>
            </w:r>
          </w:p>
          <w:p w:rsidR="00B900B1" w:rsidRPr="002935DD" w:rsidRDefault="00B900B1" w:rsidP="002935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9" w:type="dxa"/>
            <w:gridSpan w:val="2"/>
          </w:tcPr>
          <w:p w:rsidR="00B900B1" w:rsidRPr="002935DD" w:rsidRDefault="00B900B1" w:rsidP="002935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35DD">
              <w:rPr>
                <w:rFonts w:ascii="Times New Roman" w:hAnsi="Times New Roman" w:cs="Times New Roman"/>
                <w:sz w:val="28"/>
                <w:szCs w:val="28"/>
              </w:rPr>
              <w:t xml:space="preserve">  с 21.00 </w:t>
            </w:r>
          </w:p>
          <w:p w:rsidR="00B900B1" w:rsidRPr="002935DD" w:rsidRDefault="00B900B1" w:rsidP="002935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35DD">
              <w:rPr>
                <w:rFonts w:ascii="Times New Roman" w:hAnsi="Times New Roman" w:cs="Times New Roman"/>
                <w:sz w:val="28"/>
                <w:szCs w:val="28"/>
              </w:rPr>
              <w:t>до 23.00</w:t>
            </w:r>
          </w:p>
        </w:tc>
        <w:tc>
          <w:tcPr>
            <w:tcW w:w="1354" w:type="dxa"/>
            <w:gridSpan w:val="2"/>
          </w:tcPr>
          <w:p w:rsidR="00B900B1" w:rsidRPr="002935DD" w:rsidRDefault="00B900B1" w:rsidP="002935D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35DD">
              <w:rPr>
                <w:rFonts w:ascii="Times New Roman" w:hAnsi="Times New Roman" w:cs="Times New Roman"/>
                <w:sz w:val="28"/>
                <w:szCs w:val="28"/>
              </w:rPr>
              <w:t>200-250</w:t>
            </w:r>
          </w:p>
        </w:tc>
        <w:tc>
          <w:tcPr>
            <w:tcW w:w="2694" w:type="dxa"/>
          </w:tcPr>
          <w:p w:rsidR="00B900B1" w:rsidRPr="002935DD" w:rsidRDefault="00B900B1" w:rsidP="002935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935DD">
              <w:rPr>
                <w:rFonts w:ascii="Times New Roman" w:hAnsi="Times New Roman" w:cs="Times New Roman"/>
                <w:sz w:val="28"/>
                <w:szCs w:val="28"/>
              </w:rPr>
              <w:t>Директор КДЦ</w:t>
            </w:r>
          </w:p>
          <w:p w:rsidR="00B900B1" w:rsidRPr="002935DD" w:rsidRDefault="00B900B1" w:rsidP="002935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935DD">
              <w:rPr>
                <w:rFonts w:ascii="Times New Roman" w:hAnsi="Times New Roman" w:cs="Times New Roman"/>
                <w:sz w:val="28"/>
                <w:szCs w:val="28"/>
              </w:rPr>
              <w:t>Малыханова Е.Е.</w:t>
            </w:r>
          </w:p>
          <w:p w:rsidR="00B900B1" w:rsidRPr="002935DD" w:rsidRDefault="00B900B1" w:rsidP="002935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900B1" w:rsidRPr="002935DD" w:rsidTr="00D2226D">
        <w:trPr>
          <w:gridBefore w:val="1"/>
          <w:gridAfter w:val="8"/>
          <w:wBefore w:w="72" w:type="dxa"/>
          <w:wAfter w:w="15766" w:type="dxa"/>
          <w:trHeight w:val="2445"/>
        </w:trPr>
        <w:tc>
          <w:tcPr>
            <w:tcW w:w="236" w:type="dxa"/>
            <w:vMerge/>
          </w:tcPr>
          <w:p w:rsidR="00B900B1" w:rsidRPr="002935DD" w:rsidRDefault="00B900B1" w:rsidP="002935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900B1" w:rsidRPr="002935DD" w:rsidTr="00D2226D">
        <w:trPr>
          <w:gridBefore w:val="1"/>
          <w:gridAfter w:val="8"/>
          <w:wBefore w:w="72" w:type="dxa"/>
          <w:wAfter w:w="15766" w:type="dxa"/>
          <w:trHeight w:val="2445"/>
        </w:trPr>
        <w:tc>
          <w:tcPr>
            <w:tcW w:w="236" w:type="dxa"/>
            <w:vMerge/>
          </w:tcPr>
          <w:p w:rsidR="00B900B1" w:rsidRPr="002935DD" w:rsidRDefault="00B900B1" w:rsidP="002935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900B1" w:rsidRPr="00A0032B" w:rsidRDefault="00B900B1" w:rsidP="00326990">
      <w:pPr>
        <w:rPr>
          <w:rFonts w:ascii="Times New Roman" w:hAnsi="Times New Roman" w:cs="Times New Roman"/>
          <w:sz w:val="28"/>
          <w:szCs w:val="28"/>
        </w:rPr>
      </w:pPr>
    </w:p>
    <w:sectPr w:rsidR="00B900B1" w:rsidRPr="00A0032B" w:rsidSect="00500113">
      <w:pgSz w:w="16838" w:h="11906" w:orient="landscape"/>
      <w:pgMar w:top="568" w:right="1134" w:bottom="142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07CEF"/>
    <w:rsid w:val="00057923"/>
    <w:rsid w:val="000A7E1E"/>
    <w:rsid w:val="000D16DA"/>
    <w:rsid w:val="0011660A"/>
    <w:rsid w:val="00127404"/>
    <w:rsid w:val="00144D21"/>
    <w:rsid w:val="00156E28"/>
    <w:rsid w:val="00174214"/>
    <w:rsid w:val="00175505"/>
    <w:rsid w:val="001D3004"/>
    <w:rsid w:val="00246E9B"/>
    <w:rsid w:val="002935DD"/>
    <w:rsid w:val="00297560"/>
    <w:rsid w:val="002B5CCC"/>
    <w:rsid w:val="003058F6"/>
    <w:rsid w:val="00326990"/>
    <w:rsid w:val="0035423D"/>
    <w:rsid w:val="004E009E"/>
    <w:rsid w:val="00500113"/>
    <w:rsid w:val="0053669D"/>
    <w:rsid w:val="0057427C"/>
    <w:rsid w:val="005A215A"/>
    <w:rsid w:val="006538F5"/>
    <w:rsid w:val="00682F1D"/>
    <w:rsid w:val="007206E9"/>
    <w:rsid w:val="00791344"/>
    <w:rsid w:val="00872802"/>
    <w:rsid w:val="00892D5F"/>
    <w:rsid w:val="00907CEF"/>
    <w:rsid w:val="009478BF"/>
    <w:rsid w:val="009C3B6F"/>
    <w:rsid w:val="00A0032B"/>
    <w:rsid w:val="00A010BE"/>
    <w:rsid w:val="00A7301D"/>
    <w:rsid w:val="00A80447"/>
    <w:rsid w:val="00B07468"/>
    <w:rsid w:val="00B136C8"/>
    <w:rsid w:val="00B14D42"/>
    <w:rsid w:val="00B23AD1"/>
    <w:rsid w:val="00B25B21"/>
    <w:rsid w:val="00B42298"/>
    <w:rsid w:val="00B900B1"/>
    <w:rsid w:val="00C05AF0"/>
    <w:rsid w:val="00C663E4"/>
    <w:rsid w:val="00C8085C"/>
    <w:rsid w:val="00D05B0D"/>
    <w:rsid w:val="00D2226D"/>
    <w:rsid w:val="00D33E17"/>
    <w:rsid w:val="00E21758"/>
    <w:rsid w:val="00EF1501"/>
    <w:rsid w:val="00F902A2"/>
    <w:rsid w:val="00FE31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2F1D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9478BF"/>
    <w:rPr>
      <w:rFonts w:cs="Calibri"/>
      <w:lang w:eastAsia="en-US"/>
    </w:rPr>
  </w:style>
  <w:style w:type="table" w:styleId="TableGrid">
    <w:name w:val="Table Grid"/>
    <w:basedOn w:val="TableNormal"/>
    <w:uiPriority w:val="99"/>
    <w:rsid w:val="00682F1D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7206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206E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</TotalTime>
  <Pages>2</Pages>
  <Words>177</Words>
  <Characters>1011</Characters>
  <Application>Microsoft Office Outlook</Application>
  <DocSecurity>0</DocSecurity>
  <Lines>0</Lines>
  <Paragraphs>0</Paragraphs>
  <ScaleCrop>false</ScaleCrop>
  <Company>Home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Муниципальное бюджетное учреждение культуры «Культурно-досуговый центр Большеберезниковского муниципального района Республики Мордовия»</dc:title>
  <dc:subject/>
  <dc:creator>1</dc:creator>
  <cp:keywords/>
  <dc:description/>
  <cp:lastModifiedBy>Анна</cp:lastModifiedBy>
  <cp:revision>2</cp:revision>
  <cp:lastPrinted>2016-08-17T07:32:00Z</cp:lastPrinted>
  <dcterms:created xsi:type="dcterms:W3CDTF">2016-08-24T10:22:00Z</dcterms:created>
  <dcterms:modified xsi:type="dcterms:W3CDTF">2016-08-24T10:22:00Z</dcterms:modified>
</cp:coreProperties>
</file>