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39" w:rsidRPr="00EE6272" w:rsidRDefault="00606239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первая</w:t>
      </w:r>
      <w:r w:rsidRPr="00EE6272">
        <w:rPr>
          <w:b/>
          <w:sz w:val="28"/>
          <w:szCs w:val="28"/>
        </w:rPr>
        <w:t xml:space="preserve"> внеочередная сессия Совета депутатов пятого созыва</w:t>
      </w:r>
    </w:p>
    <w:p w:rsidR="00606239" w:rsidRPr="00EE6272" w:rsidRDefault="00606239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 xml:space="preserve"> Большеберезниковского муниципального района </w:t>
      </w:r>
    </w:p>
    <w:p w:rsidR="00606239" w:rsidRPr="008C6D5C" w:rsidRDefault="00606239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>Республики Мордовия</w:t>
      </w:r>
    </w:p>
    <w:p w:rsidR="00606239" w:rsidRPr="008C6D5C" w:rsidRDefault="00606239" w:rsidP="00C37E8A">
      <w:pPr>
        <w:jc w:val="center"/>
        <w:rPr>
          <w:b/>
          <w:sz w:val="28"/>
          <w:szCs w:val="28"/>
        </w:rPr>
      </w:pPr>
    </w:p>
    <w:p w:rsidR="00606239" w:rsidRPr="008C6D5C" w:rsidRDefault="00606239" w:rsidP="00C37E8A">
      <w:pPr>
        <w:jc w:val="center"/>
        <w:rPr>
          <w:b/>
          <w:sz w:val="28"/>
          <w:szCs w:val="28"/>
        </w:rPr>
      </w:pPr>
    </w:p>
    <w:p w:rsidR="00606239" w:rsidRPr="008C6D5C" w:rsidRDefault="00606239" w:rsidP="00C37E8A">
      <w:pPr>
        <w:jc w:val="center"/>
        <w:rPr>
          <w:b/>
          <w:sz w:val="28"/>
          <w:szCs w:val="28"/>
        </w:rPr>
      </w:pPr>
    </w:p>
    <w:p w:rsidR="00606239" w:rsidRPr="008C6D5C" w:rsidRDefault="00606239" w:rsidP="00C37E8A">
      <w:pPr>
        <w:jc w:val="center"/>
        <w:rPr>
          <w:b/>
          <w:sz w:val="28"/>
          <w:szCs w:val="28"/>
        </w:rPr>
      </w:pPr>
      <w:r w:rsidRPr="008C6D5C">
        <w:rPr>
          <w:b/>
          <w:sz w:val="28"/>
          <w:szCs w:val="28"/>
        </w:rPr>
        <w:t>РЕШЕНИЕ</w:t>
      </w:r>
    </w:p>
    <w:p w:rsidR="00606239" w:rsidRPr="008C6D5C" w:rsidRDefault="00606239" w:rsidP="00C37E8A">
      <w:pPr>
        <w:jc w:val="center"/>
        <w:rPr>
          <w:b/>
          <w:sz w:val="28"/>
          <w:szCs w:val="28"/>
        </w:rPr>
      </w:pPr>
    </w:p>
    <w:p w:rsidR="00606239" w:rsidRPr="002C0B97" w:rsidRDefault="00606239" w:rsidP="00C37E8A">
      <w:pPr>
        <w:rPr>
          <w:b/>
          <w:sz w:val="28"/>
          <w:szCs w:val="28"/>
        </w:rPr>
      </w:pPr>
      <w:r w:rsidRPr="002C0B97">
        <w:rPr>
          <w:b/>
          <w:sz w:val="28"/>
          <w:szCs w:val="28"/>
          <w:u w:val="single"/>
        </w:rPr>
        <w:t>от 27.11.2015 г.</w:t>
      </w:r>
      <w:r>
        <w:rPr>
          <w:b/>
          <w:sz w:val="28"/>
          <w:szCs w:val="28"/>
        </w:rPr>
        <w:t xml:space="preserve">                                                                                  </w:t>
      </w:r>
      <w:r w:rsidRPr="002C0B97">
        <w:rPr>
          <w:b/>
          <w:sz w:val="28"/>
          <w:szCs w:val="28"/>
        </w:rPr>
        <w:t>№ 123</w:t>
      </w:r>
      <w:bookmarkStart w:id="0" w:name="_GoBack"/>
      <w:bookmarkEnd w:id="0"/>
    </w:p>
    <w:p w:rsidR="00606239" w:rsidRDefault="00606239" w:rsidP="00C37E8A">
      <w:pPr>
        <w:rPr>
          <w:b/>
          <w:sz w:val="28"/>
          <w:szCs w:val="28"/>
        </w:rPr>
      </w:pP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</w:t>
      </w: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 xml:space="preserve">в муниципальную программу </w:t>
      </w: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 xml:space="preserve">комплексного социально- </w:t>
      </w: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 xml:space="preserve">экономического развития </w:t>
      </w: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>Большеберезниковского</w:t>
      </w: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>на 2015-2019 годы.</w:t>
      </w:r>
    </w:p>
    <w:p w:rsidR="00606239" w:rsidRDefault="00606239" w:rsidP="00C37E8A">
      <w:pPr>
        <w:rPr>
          <w:sz w:val="28"/>
          <w:szCs w:val="28"/>
        </w:rPr>
      </w:pPr>
    </w:p>
    <w:p w:rsidR="00606239" w:rsidRDefault="00606239" w:rsidP="00C37E8A">
      <w:pPr>
        <w:rPr>
          <w:sz w:val="28"/>
          <w:szCs w:val="28"/>
        </w:rPr>
      </w:pPr>
    </w:p>
    <w:p w:rsidR="00606239" w:rsidRDefault="00606239" w:rsidP="00C37E8A">
      <w:pPr>
        <w:rPr>
          <w:sz w:val="28"/>
          <w:szCs w:val="28"/>
        </w:rPr>
      </w:pPr>
    </w:p>
    <w:p w:rsidR="00606239" w:rsidRDefault="00606239" w:rsidP="00C37E8A">
      <w:pPr>
        <w:rPr>
          <w:sz w:val="28"/>
          <w:szCs w:val="28"/>
        </w:rPr>
      </w:pPr>
      <w:r>
        <w:rPr>
          <w:sz w:val="28"/>
          <w:szCs w:val="28"/>
        </w:rPr>
        <w:t xml:space="preserve">   Руководствуясь Уставом Большеберезниковского муниципального района  Республики Мордовия</w:t>
      </w:r>
    </w:p>
    <w:p w:rsidR="00606239" w:rsidRDefault="00606239" w:rsidP="00C37E8A">
      <w:pPr>
        <w:rPr>
          <w:sz w:val="28"/>
          <w:szCs w:val="28"/>
        </w:rPr>
      </w:pPr>
    </w:p>
    <w:p w:rsidR="00606239" w:rsidRDefault="00606239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решил:</w:t>
      </w:r>
    </w:p>
    <w:p w:rsidR="00606239" w:rsidRDefault="00606239" w:rsidP="00535AA9">
      <w:pPr>
        <w:jc w:val="both"/>
        <w:rPr>
          <w:sz w:val="28"/>
          <w:szCs w:val="28"/>
        </w:rPr>
      </w:pPr>
    </w:p>
    <w:p w:rsidR="00606239" w:rsidRDefault="00606239" w:rsidP="00535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Внести изменения в муниципальную программу комплексного социально-экономического развития Большеберезниковского муниципального района Республики Мордовия на 2015-2019 годы (прилагаются).</w:t>
      </w:r>
    </w:p>
    <w:p w:rsidR="00606239" w:rsidRPr="00EE6272" w:rsidRDefault="00606239" w:rsidP="00EE6272">
      <w:pPr>
        <w:pStyle w:val="ListParagraph"/>
        <w:ind w:left="930"/>
        <w:jc w:val="both"/>
        <w:rPr>
          <w:sz w:val="28"/>
          <w:szCs w:val="28"/>
        </w:rPr>
      </w:pPr>
    </w:p>
    <w:p w:rsidR="00606239" w:rsidRDefault="00606239" w:rsidP="00535A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 Настоящее решение вступает в силу со дня его принятия, подлежит опубликованию и распространяется на правоотношения, возникшие с 1 января 2016 года.</w:t>
      </w:r>
    </w:p>
    <w:p w:rsidR="00606239" w:rsidRDefault="00606239" w:rsidP="00C37E8A">
      <w:pPr>
        <w:jc w:val="both"/>
        <w:rPr>
          <w:sz w:val="28"/>
          <w:szCs w:val="28"/>
        </w:rPr>
      </w:pPr>
    </w:p>
    <w:p w:rsidR="00606239" w:rsidRDefault="00606239" w:rsidP="00C37E8A">
      <w:pPr>
        <w:jc w:val="both"/>
        <w:rPr>
          <w:sz w:val="28"/>
          <w:szCs w:val="28"/>
        </w:rPr>
      </w:pPr>
    </w:p>
    <w:p w:rsidR="00606239" w:rsidRDefault="00606239" w:rsidP="00C37E8A">
      <w:pPr>
        <w:jc w:val="both"/>
        <w:rPr>
          <w:sz w:val="28"/>
          <w:szCs w:val="28"/>
        </w:rPr>
      </w:pPr>
    </w:p>
    <w:p w:rsidR="00606239" w:rsidRDefault="00606239" w:rsidP="00C37E8A">
      <w:pPr>
        <w:ind w:left="570"/>
        <w:jc w:val="both"/>
        <w:rPr>
          <w:sz w:val="28"/>
          <w:szCs w:val="28"/>
        </w:rPr>
      </w:pPr>
    </w:p>
    <w:p w:rsidR="00606239" w:rsidRPr="00084530" w:rsidRDefault="00606239" w:rsidP="00C37E8A">
      <w:pPr>
        <w:ind w:left="570"/>
        <w:jc w:val="both"/>
        <w:rPr>
          <w:b/>
          <w:sz w:val="28"/>
          <w:szCs w:val="28"/>
        </w:rPr>
      </w:pPr>
      <w:r w:rsidRPr="00084530">
        <w:rPr>
          <w:b/>
          <w:sz w:val="28"/>
          <w:szCs w:val="28"/>
        </w:rPr>
        <w:t xml:space="preserve">Председатель </w:t>
      </w:r>
    </w:p>
    <w:p w:rsidR="00606239" w:rsidRDefault="00606239" w:rsidP="002C0B97">
      <w:pPr>
        <w:ind w:left="570"/>
        <w:jc w:val="both"/>
      </w:pPr>
      <w:r w:rsidRPr="00084530">
        <w:rPr>
          <w:b/>
          <w:sz w:val="28"/>
          <w:szCs w:val="28"/>
        </w:rPr>
        <w:t>Совета депутатов                                                                Е.В. Полушкин</w:t>
      </w:r>
    </w:p>
    <w:sectPr w:rsidR="00606239" w:rsidSect="00A7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3205B"/>
    <w:multiLevelType w:val="hybridMultilevel"/>
    <w:tmpl w:val="38ACAA38"/>
    <w:lvl w:ilvl="0" w:tplc="D2463F34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E8A"/>
    <w:rsid w:val="00067C4E"/>
    <w:rsid w:val="00084530"/>
    <w:rsid w:val="00096303"/>
    <w:rsid w:val="00192BC6"/>
    <w:rsid w:val="002C0B97"/>
    <w:rsid w:val="00535AA9"/>
    <w:rsid w:val="00606239"/>
    <w:rsid w:val="00645183"/>
    <w:rsid w:val="0068536C"/>
    <w:rsid w:val="006C493A"/>
    <w:rsid w:val="007B32C0"/>
    <w:rsid w:val="008C6D5C"/>
    <w:rsid w:val="00A7467B"/>
    <w:rsid w:val="00A757EE"/>
    <w:rsid w:val="00B821EF"/>
    <w:rsid w:val="00BD31F5"/>
    <w:rsid w:val="00BF1BDE"/>
    <w:rsid w:val="00C020FF"/>
    <w:rsid w:val="00C37E8A"/>
    <w:rsid w:val="00C52095"/>
    <w:rsid w:val="00C73D64"/>
    <w:rsid w:val="00CF7EEB"/>
    <w:rsid w:val="00E059D5"/>
    <w:rsid w:val="00EE6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E8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62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150</Words>
  <Characters>857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Березники</cp:lastModifiedBy>
  <cp:revision>8</cp:revision>
  <cp:lastPrinted>2015-11-26T08:13:00Z</cp:lastPrinted>
  <dcterms:created xsi:type="dcterms:W3CDTF">2015-11-26T06:47:00Z</dcterms:created>
  <dcterms:modified xsi:type="dcterms:W3CDTF">2015-11-30T10:31:00Z</dcterms:modified>
</cp:coreProperties>
</file>