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9D9" w:rsidRPr="007D019C" w:rsidRDefault="00E659D9" w:rsidP="007D019C">
      <w:pPr>
        <w:spacing w:before="100" w:beforeAutospacing="1" w:after="75" w:line="360" w:lineRule="atLeast"/>
        <w:outlineLvl w:val="3"/>
        <w:rPr>
          <w:rFonts w:ascii="Trebuchet MS" w:hAnsi="Trebuchet MS" w:cs="Trebuchet MS"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color w:val="666666"/>
          <w:sz w:val="18"/>
          <w:szCs w:val="18"/>
          <w:lang w:eastAsia="ru-RU"/>
        </w:rPr>
        <w:t>Итоги конкурса "Пенсионный фонд в красках"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>Были  объявлены победители</w:t>
      </w: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 xml:space="preserve"> конкурса детского рисунка, посвященного 25-летию ПФР </w:t>
      </w:r>
      <w:r w:rsidRPr="007D019C">
        <w:rPr>
          <w:rFonts w:ascii="Trebuchet MS" w:hAnsi="Trebuchet MS" w:cs="Trebuchet MS"/>
          <w:b/>
          <w:bCs/>
          <w:color w:val="666666"/>
          <w:sz w:val="18"/>
          <w:szCs w:val="18"/>
          <w:lang w:eastAsia="ru-RU"/>
        </w:rPr>
        <w:t xml:space="preserve">«Пенсионный фонд в красках». </w:t>
      </w: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>Нам пришло более 60 работ со всех уголков Мордовии. В каждом рисунке проскальзывала старательность и теплота, с которой ребята передали свое представление о Пенсионном фонде и поздравить его с юбилеем.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> Конкурс проводился по двум номинациям:</w:t>
      </w:r>
    </w:p>
    <w:p w:rsidR="00E659D9" w:rsidRDefault="00E659D9" w:rsidP="007D019C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-6480"/>
        <w:jc w:val="both"/>
        <w:rPr>
          <w:rFonts w:ascii="Trebuchet MS" w:hAnsi="Trebuchet MS" w:cs="Trebuchet MS"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b/>
          <w:bCs/>
          <w:color w:val="666666"/>
          <w:sz w:val="18"/>
          <w:szCs w:val="18"/>
          <w:lang w:eastAsia="ru-RU"/>
        </w:rPr>
        <w:t>«С Днем рождения, ПФР!»</w:t>
      </w:r>
      <w:r w:rsidRPr="007D019C">
        <w:rPr>
          <w:rFonts w:ascii="Trebuchet MS" w:hAnsi="Trebuchet MS" w:cs="Trebuchet MS"/>
          <w:color w:val="666666"/>
          <w:sz w:val="18"/>
          <w:szCs w:val="18"/>
          <w:lang w:eastAsia="ru-RU"/>
        </w:rPr>
        <w:t xml:space="preserve"> (автор рисунка изображает все, что связа</w:t>
      </w:r>
      <w:r>
        <w:rPr>
          <w:rFonts w:ascii="Trebuchet MS" w:hAnsi="Trebuchet MS" w:cs="Trebuchet MS"/>
          <w:color w:val="666666"/>
          <w:sz w:val="18"/>
          <w:szCs w:val="18"/>
          <w:lang w:eastAsia="ru-RU"/>
        </w:rPr>
        <w:t xml:space="preserve">              </w:t>
      </w:r>
      <w:r w:rsidRPr="007D019C">
        <w:rPr>
          <w:rFonts w:ascii="Trebuchet MS" w:hAnsi="Trebuchet MS" w:cs="Trebuchet MS"/>
          <w:color w:val="666666"/>
          <w:sz w:val="18"/>
          <w:szCs w:val="18"/>
          <w:lang w:eastAsia="ru-RU"/>
        </w:rPr>
        <w:t xml:space="preserve">но с ПФР: сотрудников Пенсионного фонда, их работу; клиентов; здание ПФР; </w:t>
      </w:r>
    </w:p>
    <w:p w:rsidR="00E659D9" w:rsidRPr="007D019C" w:rsidRDefault="00E659D9" w:rsidP="007D019C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-6480"/>
        <w:jc w:val="both"/>
        <w:rPr>
          <w:rFonts w:ascii="Trebuchet MS" w:hAnsi="Trebuchet MS" w:cs="Trebuchet MS"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color w:val="666666"/>
          <w:sz w:val="18"/>
          <w:szCs w:val="18"/>
          <w:lang w:eastAsia="ru-RU"/>
        </w:rPr>
        <w:t>эмблемы, поздравительную открытку и т.д.).</w:t>
      </w:r>
    </w:p>
    <w:p w:rsidR="00E659D9" w:rsidRPr="007D019C" w:rsidRDefault="00E659D9" w:rsidP="007D019C">
      <w:pPr>
        <w:numPr>
          <w:ilvl w:val="0"/>
          <w:numId w:val="1"/>
        </w:numPr>
        <w:spacing w:before="100" w:beforeAutospacing="1" w:after="100" w:afterAutospacing="1" w:line="240" w:lineRule="auto"/>
        <w:ind w:left="-6480"/>
        <w:jc w:val="both"/>
        <w:rPr>
          <w:rFonts w:ascii="Trebuchet MS" w:hAnsi="Trebuchet MS" w:cs="Trebuchet MS"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b/>
          <w:bCs/>
          <w:color w:val="666666"/>
          <w:sz w:val="18"/>
          <w:szCs w:val="18"/>
          <w:lang w:eastAsia="ru-RU"/>
        </w:rPr>
        <w:t xml:space="preserve">«Я и мои друзья на пенсии» </w:t>
      </w:r>
      <w:r w:rsidRPr="007D019C">
        <w:rPr>
          <w:rFonts w:ascii="Trebuchet MS" w:hAnsi="Trebuchet MS" w:cs="Trebuchet MS"/>
          <w:color w:val="666666"/>
          <w:sz w:val="18"/>
          <w:szCs w:val="18"/>
          <w:lang w:eastAsia="ru-RU"/>
        </w:rPr>
        <w:t xml:space="preserve">(автор рисунка изображает пенсионера будущего, то есть показывает свое видение жизни и деятельности пожилых людей в будущем: как они выглядят, </w:t>
      </w:r>
      <w:r>
        <w:rPr>
          <w:rFonts w:ascii="Trebuchet MS" w:hAnsi="Trebuchet MS" w:cs="Trebuchet MS"/>
          <w:color w:val="666666"/>
          <w:sz w:val="18"/>
          <w:szCs w:val="18"/>
          <w:lang w:eastAsia="ru-RU"/>
        </w:rPr>
        <w:t xml:space="preserve">              </w:t>
      </w:r>
      <w:r w:rsidRPr="007D019C">
        <w:rPr>
          <w:rFonts w:ascii="Trebuchet MS" w:hAnsi="Trebuchet MS" w:cs="Trebuchet MS"/>
          <w:color w:val="666666"/>
          <w:sz w:val="18"/>
          <w:szCs w:val="18"/>
          <w:lang w:eastAsia="ru-RU"/>
        </w:rPr>
        <w:t>что им будет доступно, их увлечения, труд, отдых и т.д.)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>Дети могли выполнить рисунки в любом стиле и любыми средствами. И тут они постарались на славу - к нам пришли работы, выполненные гуашью, акварелью, цветными мелками и даже маслом!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>По результатам заседания конкурсной комиссии были определены победители.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b/>
          <w:bCs/>
          <w:color w:val="666666"/>
          <w:sz w:val="18"/>
          <w:szCs w:val="18"/>
          <w:lang w:eastAsia="ru-RU"/>
        </w:rPr>
        <w:t>Номинация "С Днем рождения, ПФР!"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b/>
          <w:bCs/>
          <w:color w:val="666666"/>
          <w:sz w:val="18"/>
          <w:szCs w:val="18"/>
          <w:lang w:eastAsia="ru-RU"/>
        </w:rPr>
        <w:t>I место</w:t>
      </w: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 xml:space="preserve"> - Дубинкина Софья, 6 лет, Чамзинский район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b/>
          <w:bCs/>
          <w:color w:val="666666"/>
          <w:sz w:val="18"/>
          <w:szCs w:val="18"/>
          <w:lang w:eastAsia="ru-RU"/>
        </w:rPr>
        <w:t>II место</w:t>
      </w: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 xml:space="preserve"> - Шехмаметьева Дания, 12 лет, Ельниковский район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b/>
          <w:bCs/>
          <w:color w:val="666666"/>
          <w:sz w:val="18"/>
          <w:szCs w:val="18"/>
          <w:lang w:eastAsia="ru-RU"/>
        </w:rPr>
        <w:t>III место</w:t>
      </w: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 xml:space="preserve"> - Любина Ольга, 13 лет, Ковылкинский район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b/>
          <w:bCs/>
          <w:color w:val="666666"/>
          <w:sz w:val="18"/>
          <w:szCs w:val="18"/>
          <w:lang w:eastAsia="ru-RU"/>
        </w:rPr>
        <w:t>Номинация "Я и мои друзья на пенсии»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b/>
          <w:bCs/>
          <w:color w:val="666666"/>
          <w:sz w:val="18"/>
          <w:szCs w:val="18"/>
          <w:lang w:eastAsia="ru-RU"/>
        </w:rPr>
        <w:t>I место</w:t>
      </w: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 xml:space="preserve"> - Данилова Виктория, 15 лет, Лямбирский район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b/>
          <w:bCs/>
          <w:color w:val="666666"/>
          <w:sz w:val="18"/>
          <w:szCs w:val="18"/>
          <w:lang w:eastAsia="ru-RU"/>
        </w:rPr>
        <w:t>II место</w:t>
      </w: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 xml:space="preserve"> - Уваркин Илья, 7 класс, Краснослободский район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b/>
          <w:bCs/>
          <w:color w:val="666666"/>
          <w:sz w:val="18"/>
          <w:szCs w:val="18"/>
          <w:lang w:eastAsia="ru-RU"/>
        </w:rPr>
        <w:t>III место</w:t>
      </w: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 xml:space="preserve"> - Ефимова Анастасия, 11 лет, Чамзинский район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 xml:space="preserve">В отдельной, специальной номинации </w:t>
      </w:r>
      <w:r w:rsidRPr="007D019C">
        <w:rPr>
          <w:rFonts w:ascii="Trebuchet MS" w:hAnsi="Trebuchet MS" w:cs="Trebuchet MS"/>
          <w:b/>
          <w:bCs/>
          <w:color w:val="666666"/>
          <w:sz w:val="18"/>
          <w:szCs w:val="18"/>
          <w:lang w:eastAsia="ru-RU"/>
        </w:rPr>
        <w:t>"ПФР с юмором"</w:t>
      </w: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 xml:space="preserve"> награждается Шамонина Алёна (13 лет) из Большеберезниковского района.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>Кроме того, за самый оригинальный стих к открытке ПФР награждается Шалунов Николай (10 лет) из Чамзинского района.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>И конечно, жюри не могло обойти вниманием самого юного участника нашего конкурса - Киселеву Полину (5 лет), нарисовавшую трогательный рисунок с бабушкой, мечтающей отдохнуть на море.</w:t>
      </w:r>
    </w:p>
    <w:p w:rsidR="00E659D9" w:rsidRPr="007D019C" w:rsidRDefault="00E659D9" w:rsidP="007D019C">
      <w:pPr>
        <w:spacing w:before="100" w:beforeAutospacing="1" w:after="225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  <w:t>Все победители получат сувениры и подарки от Пенсионного фонда.</w:t>
      </w:r>
    </w:p>
    <w:p w:rsidR="00E659D9" w:rsidRPr="007D019C" w:rsidRDefault="00E659D9" w:rsidP="007D019C">
      <w:pPr>
        <w:spacing w:before="100" w:beforeAutospacing="1" w:line="240" w:lineRule="auto"/>
        <w:ind w:firstLine="400"/>
        <w:jc w:val="both"/>
        <w:rPr>
          <w:rFonts w:ascii="Trebuchet MS" w:hAnsi="Trebuchet MS" w:cs="Trebuchet MS"/>
          <w:i/>
          <w:iCs/>
          <w:color w:val="666666"/>
          <w:sz w:val="18"/>
          <w:szCs w:val="18"/>
          <w:lang w:eastAsia="ru-RU"/>
        </w:rPr>
      </w:pPr>
      <w:r w:rsidRPr="007D019C">
        <w:rPr>
          <w:rFonts w:ascii="Trebuchet MS" w:hAnsi="Trebuchet MS" w:cs="Trebuchet MS"/>
          <w:b/>
          <w:bCs/>
          <w:color w:val="666666"/>
          <w:sz w:val="18"/>
          <w:szCs w:val="18"/>
          <w:lang w:eastAsia="ru-RU"/>
        </w:rPr>
        <w:t>Наши самые искренние поздравления победителям!</w:t>
      </w:r>
    </w:p>
    <w:p w:rsidR="00E659D9" w:rsidRDefault="00E659D9"/>
    <w:sectPr w:rsidR="00E659D9" w:rsidSect="007D019C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414A5"/>
    <w:multiLevelType w:val="multilevel"/>
    <w:tmpl w:val="DE3E9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19C"/>
    <w:rsid w:val="006160F9"/>
    <w:rsid w:val="007D019C"/>
    <w:rsid w:val="00AE44E6"/>
    <w:rsid w:val="00B81F10"/>
    <w:rsid w:val="00E659D9"/>
    <w:rsid w:val="00EA6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F1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31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17507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1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1750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31750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771317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31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317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300</Words>
  <Characters>1715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Гасымова Д Аг</dc:creator>
  <cp:keywords/>
  <dc:description/>
  <cp:lastModifiedBy>Анна</cp:lastModifiedBy>
  <cp:revision>2</cp:revision>
  <dcterms:created xsi:type="dcterms:W3CDTF">2016-02-03T08:40:00Z</dcterms:created>
  <dcterms:modified xsi:type="dcterms:W3CDTF">2016-02-09T11:31:00Z</dcterms:modified>
</cp:coreProperties>
</file>