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E8" w:rsidRPr="00BD6FBC" w:rsidRDefault="00CF25E8" w:rsidP="00632B18">
      <w:pPr>
        <w:tabs>
          <w:tab w:val="left" w:pos="7680"/>
        </w:tabs>
        <w:spacing w:line="240" w:lineRule="auto"/>
        <w:rPr>
          <w:sz w:val="28"/>
          <w:szCs w:val="28"/>
        </w:rPr>
      </w:pPr>
      <w:r>
        <w:tab/>
      </w:r>
      <w:r w:rsidRPr="00BD6FBC">
        <w:rPr>
          <w:sz w:val="28"/>
          <w:szCs w:val="28"/>
        </w:rPr>
        <w:t xml:space="preserve">Утверждена                                                                                                                                                                                             </w:t>
      </w:r>
    </w:p>
    <w:p w:rsidR="00CF25E8" w:rsidRDefault="00CF25E8" w:rsidP="00632B18">
      <w:pPr>
        <w:tabs>
          <w:tab w:val="left" w:pos="7680"/>
        </w:tabs>
        <w:spacing w:line="240" w:lineRule="auto"/>
      </w:pPr>
      <w:r>
        <w:t xml:space="preserve">                                                                                                                 _________________________________________              </w:t>
      </w:r>
    </w:p>
    <w:p w:rsidR="00CF25E8" w:rsidRDefault="00CF25E8" w:rsidP="00632B18">
      <w:pPr>
        <w:tabs>
          <w:tab w:val="left" w:pos="7680"/>
        </w:tabs>
        <w:spacing w:line="240" w:lineRule="auto"/>
      </w:pPr>
      <w:r>
        <w:t xml:space="preserve">                                                                                                                 _________________________________________</w:t>
      </w:r>
    </w:p>
    <w:p w:rsidR="00CF25E8" w:rsidRPr="00BD6FBC" w:rsidRDefault="00CF25E8" w:rsidP="00632B18">
      <w:pPr>
        <w:tabs>
          <w:tab w:val="left" w:pos="7680"/>
        </w:tabs>
        <w:spacing w:line="240" w:lineRule="auto"/>
      </w:pPr>
      <w:r>
        <w:t xml:space="preserve">                                                                                                                  _________________________________________                                                                                                                                                </w:t>
      </w:r>
    </w:p>
    <w:p w:rsidR="00CF25E8" w:rsidRDefault="00CF25E8" w:rsidP="00292717">
      <w:pPr>
        <w:tabs>
          <w:tab w:val="left" w:pos="7680"/>
        </w:tabs>
        <w:spacing w:line="240" w:lineRule="auto"/>
      </w:pPr>
      <w:r>
        <w:t xml:space="preserve">                                                                                                                  от ________________________  №  __________</w:t>
      </w:r>
    </w:p>
    <w:p w:rsidR="00CF25E8" w:rsidRPr="00A8760A" w:rsidRDefault="00CF25E8" w:rsidP="009D39F4">
      <w:pPr>
        <w:tabs>
          <w:tab w:val="left" w:pos="7680"/>
        </w:tabs>
        <w:spacing w:line="240" w:lineRule="auto"/>
        <w:jc w:val="center"/>
        <w:rPr>
          <w:sz w:val="32"/>
          <w:szCs w:val="32"/>
        </w:rPr>
      </w:pPr>
      <w:r w:rsidRPr="00A8760A">
        <w:rPr>
          <w:sz w:val="32"/>
          <w:szCs w:val="32"/>
        </w:rPr>
        <w:t>Схема расположения земельного участка</w:t>
      </w:r>
    </w:p>
    <w:tbl>
      <w:tblPr>
        <w:tblW w:w="1061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13"/>
      </w:tblGrid>
      <w:tr w:rsidR="00CF25E8" w:rsidRPr="00D26E76">
        <w:trPr>
          <w:trHeight w:val="295"/>
        </w:trPr>
        <w:tc>
          <w:tcPr>
            <w:tcW w:w="10613" w:type="dxa"/>
          </w:tcPr>
          <w:p w:rsidR="00CF25E8" w:rsidRPr="00D26E76" w:rsidRDefault="00CF25E8" w:rsidP="00D26E76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ЗУ1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 xml:space="preserve">Площадь земельного участка </w:t>
            </w:r>
            <w:r>
              <w:t>1545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ЗУ2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>Площадь земельного участка</w:t>
            </w:r>
            <w:r>
              <w:t xml:space="preserve"> 1504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ЗУ3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 xml:space="preserve">Площадь земельного участка </w:t>
            </w:r>
            <w:r>
              <w:t>1589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ЗУ4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 xml:space="preserve">Площадь земельного участка </w:t>
            </w:r>
            <w:r>
              <w:t>1495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ЗУ5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>Площадь земельного участка</w:t>
            </w:r>
            <w:r>
              <w:t>1466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ЗУ6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 xml:space="preserve">Площадь земельного участка </w:t>
            </w:r>
            <w:r>
              <w:t>1544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ЗУ7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 xml:space="preserve">Площадь земельного участка </w:t>
            </w:r>
            <w:r>
              <w:t>1471</w:t>
            </w:r>
            <w:r w:rsidRPr="00D26E76">
              <w:t>кв.м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6C346E">
            <w:pPr>
              <w:spacing w:after="0" w:line="240" w:lineRule="auto"/>
            </w:pPr>
            <w:r w:rsidRPr="00D26E76">
              <w:t>Условный номер земельного участка    -</w:t>
            </w:r>
            <w:r>
              <w:t>ЗУ8</w:t>
            </w:r>
          </w:p>
        </w:tc>
      </w:tr>
      <w:tr w:rsidR="00CF25E8" w:rsidRPr="00D26E76">
        <w:trPr>
          <w:trHeight w:val="284"/>
        </w:trPr>
        <w:tc>
          <w:tcPr>
            <w:tcW w:w="10613" w:type="dxa"/>
          </w:tcPr>
          <w:p w:rsidR="00CF25E8" w:rsidRPr="00D26E76" w:rsidRDefault="00CF25E8" w:rsidP="00CF1451">
            <w:pPr>
              <w:spacing w:after="0" w:line="240" w:lineRule="auto"/>
            </w:pPr>
            <w:r w:rsidRPr="00D26E76">
              <w:t>Площадь земельного участка</w:t>
            </w:r>
            <w:r>
              <w:t xml:space="preserve"> 1511</w:t>
            </w:r>
            <w:r w:rsidRPr="00D26E76">
              <w:t xml:space="preserve"> кв.м</w:t>
            </w:r>
          </w:p>
        </w:tc>
      </w:tr>
      <w:tr w:rsidR="00CF25E8" w:rsidRPr="00D26E76">
        <w:trPr>
          <w:trHeight w:val="6346"/>
        </w:trPr>
        <w:tc>
          <w:tcPr>
            <w:tcW w:w="10613" w:type="dxa"/>
          </w:tcPr>
          <w:p w:rsidR="00CF25E8" w:rsidRPr="00D26E76" w:rsidRDefault="00CF25E8" w:rsidP="00D26E76">
            <w:pPr>
              <w:spacing w:after="0" w:line="240" w:lineRule="auto"/>
            </w:pPr>
            <w:r w:rsidRPr="00D26E76">
              <w:rPr>
                <w:noProof/>
                <w:lang w:eastAsia="ru-RU"/>
              </w:rPr>
              <w:t xml:space="preserve">                                 </w:t>
            </w:r>
          </w:p>
          <w:p w:rsidR="00CF25E8" w:rsidRPr="00D26E76" w:rsidRDefault="00CF25E8" w:rsidP="00D26E76">
            <w:pPr>
              <w:spacing w:after="0" w:line="240" w:lineRule="auto"/>
            </w:pPr>
          </w:p>
          <w:p w:rsidR="00CF25E8" w:rsidRPr="00D26E76" w:rsidRDefault="00CF25E8" w:rsidP="00D26E76">
            <w:pPr>
              <w:spacing w:after="0" w:line="240" w:lineRule="auto"/>
              <w:jc w:val="center"/>
            </w:pPr>
            <w:r>
              <w:object w:dxaOrig="8250" w:dyaOrig="82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9.5pt;height:351.75pt" o:ole="">
                  <v:imagedata r:id="rId6" o:title="" gain="52429f"/>
                </v:shape>
                <o:OLEObject Type="Embed" ProgID="Paint.Picture" ShapeID="_x0000_i1025" DrawAspect="Content" ObjectID="_1520427031" r:id="rId7"/>
              </w:object>
            </w:r>
          </w:p>
          <w:p w:rsidR="00CF25E8" w:rsidRPr="00D26E76" w:rsidRDefault="00CF25E8" w:rsidP="00D26E76">
            <w:pPr>
              <w:spacing w:after="0" w:line="240" w:lineRule="auto"/>
              <w:jc w:val="center"/>
            </w:pPr>
            <w:r w:rsidRPr="00D26E76">
              <w:t>Масштаб 1:2000</w:t>
            </w:r>
          </w:p>
        </w:tc>
      </w:tr>
      <w:tr w:rsidR="00CF25E8" w:rsidRPr="00D26E76">
        <w:trPr>
          <w:trHeight w:val="848"/>
        </w:trPr>
        <w:tc>
          <w:tcPr>
            <w:tcW w:w="10613" w:type="dxa"/>
          </w:tcPr>
          <w:p w:rsidR="00CF25E8" w:rsidRPr="00D26E76" w:rsidRDefault="00CF25E8" w:rsidP="00D26E76">
            <w:pPr>
              <w:tabs>
                <w:tab w:val="center" w:pos="4415"/>
              </w:tabs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sz w:val="18"/>
                <w:szCs w:val="18"/>
              </w:rPr>
              <w:t>Система координат СК-13</w:t>
            </w:r>
            <w:r w:rsidRPr="00D26E76">
              <w:rPr>
                <w:sz w:val="18"/>
                <w:szCs w:val="18"/>
              </w:rPr>
              <w:tab/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sz w:val="18"/>
                <w:szCs w:val="18"/>
              </w:rPr>
              <w:t>Условные обозначения:</w:t>
            </w:r>
          </w:p>
          <w:p w:rsidR="00CF25E8" w:rsidRPr="00D26E76" w:rsidRDefault="00CF25E8" w:rsidP="00D26E76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D26E76">
              <w:rPr>
                <w:color w:val="000000"/>
                <w:sz w:val="18"/>
                <w:szCs w:val="18"/>
                <w:u w:val="single"/>
              </w:rPr>
              <w:t xml:space="preserve">____________    </w:t>
            </w:r>
            <w:r w:rsidRPr="00D26E76">
              <w:rPr>
                <w:color w:val="000000"/>
                <w:sz w:val="18"/>
                <w:szCs w:val="18"/>
              </w:rPr>
              <w:t>-Существующая часть границы, сведения о которой достаточны для определения ее местоположения</w:t>
            </w:r>
          </w:p>
          <w:p w:rsidR="00CF25E8" w:rsidRPr="00D26E76" w:rsidRDefault="00CF25E8" w:rsidP="00D26E76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D26E76">
              <w:rPr>
                <w:color w:val="FF0000"/>
                <w:sz w:val="18"/>
                <w:szCs w:val="18"/>
                <w:u w:val="single"/>
              </w:rPr>
              <w:t>____________</w:t>
            </w:r>
            <w:r w:rsidRPr="00D26E76">
              <w:rPr>
                <w:color w:val="000000"/>
                <w:sz w:val="18"/>
                <w:szCs w:val="18"/>
              </w:rPr>
              <w:t xml:space="preserve">    - Вновь образованная часть границы, сведения о которой достаточны для определения ее местоположении             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color w:val="000000"/>
                <w:sz w:val="18"/>
                <w:szCs w:val="18"/>
              </w:rPr>
              <w:t xml:space="preserve">       </w:t>
            </w:r>
            <w:r w:rsidRPr="00CD41EF">
              <w:rPr>
                <w:noProof/>
                <w:sz w:val="18"/>
                <w:szCs w:val="18"/>
                <w:lang w:eastAsia="ru-RU"/>
              </w:rPr>
              <w:pict>
                <v:shape id="Рисунок 102" o:spid="_x0000_i1026" type="#_x0000_t75" style="width:7.5pt;height:7.5pt;flip:x;visibility:visible">
                  <v:imagedata r:id="rId8" o:title=""/>
                </v:shape>
              </w:pict>
            </w:r>
            <w:r w:rsidRPr="00D26E76">
              <w:rPr>
                <w:sz w:val="18"/>
                <w:szCs w:val="18"/>
              </w:rPr>
              <w:t xml:space="preserve">                   - Характерная точка границы, сведения о которой позволяют однозначно определить ее положение на местности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sz w:val="18"/>
                <w:szCs w:val="18"/>
              </w:rPr>
              <w:t xml:space="preserve">        Н1</w:t>
            </w:r>
            <w:r w:rsidRPr="00D26E76">
              <w:rPr>
                <w:color w:val="FF0000"/>
                <w:sz w:val="18"/>
                <w:szCs w:val="18"/>
              </w:rPr>
              <w:t xml:space="preserve">             </w:t>
            </w:r>
            <w:r w:rsidRPr="00D26E76">
              <w:rPr>
                <w:sz w:val="18"/>
                <w:szCs w:val="18"/>
              </w:rPr>
              <w:t xml:space="preserve">     -Обозначение новой характерной точки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color w:val="000000"/>
                <w:sz w:val="18"/>
                <w:szCs w:val="18"/>
              </w:rPr>
              <w:t xml:space="preserve">      :ЗУ1</w:t>
            </w:r>
            <w:r w:rsidRPr="00D26E76">
              <w:rPr>
                <w:color w:val="FF0000"/>
                <w:sz w:val="18"/>
                <w:szCs w:val="18"/>
              </w:rPr>
              <w:t xml:space="preserve">                 </w:t>
            </w:r>
            <w:r w:rsidRPr="00D26E76">
              <w:rPr>
                <w:sz w:val="18"/>
                <w:szCs w:val="18"/>
              </w:rPr>
              <w:t>- Образуемый земельный участок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 w:rsidRPr="00D26E76">
              <w:rPr>
                <w:b/>
                <w:bCs/>
                <w:color w:val="0000FF"/>
                <w:sz w:val="18"/>
                <w:szCs w:val="18"/>
              </w:rPr>
              <w:t xml:space="preserve">_________           </w:t>
            </w:r>
            <w:r w:rsidRPr="00D26E76">
              <w:rPr>
                <w:color w:val="0000FF"/>
                <w:sz w:val="18"/>
                <w:szCs w:val="18"/>
              </w:rPr>
              <w:t>-</w:t>
            </w:r>
            <w:r w:rsidRPr="00D26E76">
              <w:rPr>
                <w:sz w:val="18"/>
                <w:szCs w:val="18"/>
              </w:rPr>
              <w:t>Граница кадастрового квартала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С.Пермиси  </w:t>
            </w:r>
            <w:r w:rsidRPr="00D26E76">
              <w:rPr>
                <w:sz w:val="18"/>
                <w:szCs w:val="18"/>
              </w:rPr>
              <w:t xml:space="preserve">         - Наименование населенного пункта</w:t>
            </w:r>
          </w:p>
          <w:p w:rsidR="00CF25E8" w:rsidRPr="00D26E76" w:rsidRDefault="00CF25E8" w:rsidP="00D26E76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13:04:0208001</w:t>
            </w:r>
            <w:r w:rsidRPr="00D26E76">
              <w:rPr>
                <w:sz w:val="18"/>
                <w:szCs w:val="18"/>
              </w:rPr>
              <w:t xml:space="preserve">    -Номер кадастрового квартала</w:t>
            </w:r>
          </w:p>
          <w:p w:rsidR="00CF25E8" w:rsidRPr="00D26E76" w:rsidRDefault="00CF25E8" w:rsidP="00D26E76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Ул. Верхняя</w:t>
            </w:r>
            <w:r w:rsidRPr="00D26E76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6E76">
              <w:rPr>
                <w:color w:val="000000"/>
                <w:sz w:val="18"/>
                <w:szCs w:val="18"/>
              </w:rPr>
              <w:t xml:space="preserve">    - Наименование улицы</w:t>
            </w:r>
          </w:p>
          <w:p w:rsidR="00CF25E8" w:rsidRPr="00D26E76" w:rsidRDefault="00CF25E8" w:rsidP="00D26E76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</w:tbl>
    <w:p w:rsidR="00CF25E8" w:rsidRDefault="00CF25E8" w:rsidP="00FB01DD"/>
    <w:sectPr w:rsidR="00CF25E8" w:rsidSect="006658A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5E8" w:rsidRDefault="00CF25E8" w:rsidP="006F2057">
      <w:pPr>
        <w:spacing w:after="0" w:line="240" w:lineRule="auto"/>
      </w:pPr>
      <w:r>
        <w:separator/>
      </w:r>
    </w:p>
  </w:endnote>
  <w:endnote w:type="continuationSeparator" w:id="0">
    <w:p w:rsidR="00CF25E8" w:rsidRDefault="00CF25E8" w:rsidP="006F2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5E8" w:rsidRDefault="00CF25E8" w:rsidP="006F2057">
      <w:pPr>
        <w:spacing w:after="0" w:line="240" w:lineRule="auto"/>
      </w:pPr>
      <w:r>
        <w:separator/>
      </w:r>
    </w:p>
  </w:footnote>
  <w:footnote w:type="continuationSeparator" w:id="0">
    <w:p w:rsidR="00CF25E8" w:rsidRDefault="00CF25E8" w:rsidP="006F20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1DD"/>
    <w:rsid w:val="000234AF"/>
    <w:rsid w:val="0002587E"/>
    <w:rsid w:val="000407C0"/>
    <w:rsid w:val="000453AD"/>
    <w:rsid w:val="000571DB"/>
    <w:rsid w:val="0005734E"/>
    <w:rsid w:val="000B1CCF"/>
    <w:rsid w:val="001520FE"/>
    <w:rsid w:val="00157EDC"/>
    <w:rsid w:val="001672B7"/>
    <w:rsid w:val="00196904"/>
    <w:rsid w:val="001A0DE5"/>
    <w:rsid w:val="001A5B2A"/>
    <w:rsid w:val="001B4853"/>
    <w:rsid w:val="001D6B40"/>
    <w:rsid w:val="001E045B"/>
    <w:rsid w:val="001E72D7"/>
    <w:rsid w:val="001F773F"/>
    <w:rsid w:val="00202A06"/>
    <w:rsid w:val="00231A18"/>
    <w:rsid w:val="002508B0"/>
    <w:rsid w:val="00252BE6"/>
    <w:rsid w:val="00291F7D"/>
    <w:rsid w:val="00292717"/>
    <w:rsid w:val="00324623"/>
    <w:rsid w:val="003625BC"/>
    <w:rsid w:val="00392CF6"/>
    <w:rsid w:val="003C7BDF"/>
    <w:rsid w:val="003D7B0D"/>
    <w:rsid w:val="0046249E"/>
    <w:rsid w:val="00475543"/>
    <w:rsid w:val="0048385E"/>
    <w:rsid w:val="004853B1"/>
    <w:rsid w:val="004A153E"/>
    <w:rsid w:val="004B47FE"/>
    <w:rsid w:val="004B491C"/>
    <w:rsid w:val="004C6ACE"/>
    <w:rsid w:val="004E088B"/>
    <w:rsid w:val="004E2843"/>
    <w:rsid w:val="00507213"/>
    <w:rsid w:val="00533527"/>
    <w:rsid w:val="0054323D"/>
    <w:rsid w:val="005551AE"/>
    <w:rsid w:val="005561F0"/>
    <w:rsid w:val="0057408E"/>
    <w:rsid w:val="00632B18"/>
    <w:rsid w:val="00640AEA"/>
    <w:rsid w:val="006658A7"/>
    <w:rsid w:val="006738F8"/>
    <w:rsid w:val="006C2D8F"/>
    <w:rsid w:val="006C346E"/>
    <w:rsid w:val="006C4D93"/>
    <w:rsid w:val="006F2057"/>
    <w:rsid w:val="007001D3"/>
    <w:rsid w:val="00707673"/>
    <w:rsid w:val="00757837"/>
    <w:rsid w:val="0078069B"/>
    <w:rsid w:val="007A2660"/>
    <w:rsid w:val="007B0B19"/>
    <w:rsid w:val="007E2DB7"/>
    <w:rsid w:val="008327AA"/>
    <w:rsid w:val="008332CE"/>
    <w:rsid w:val="008656CA"/>
    <w:rsid w:val="00896277"/>
    <w:rsid w:val="00917F35"/>
    <w:rsid w:val="00947498"/>
    <w:rsid w:val="00976676"/>
    <w:rsid w:val="009B37EB"/>
    <w:rsid w:val="009D270E"/>
    <w:rsid w:val="009D39F4"/>
    <w:rsid w:val="009E3C03"/>
    <w:rsid w:val="00A07CB5"/>
    <w:rsid w:val="00A8760A"/>
    <w:rsid w:val="00A97A0F"/>
    <w:rsid w:val="00AB1A0D"/>
    <w:rsid w:val="00AD5C15"/>
    <w:rsid w:val="00AE72F3"/>
    <w:rsid w:val="00B057F0"/>
    <w:rsid w:val="00B1235E"/>
    <w:rsid w:val="00B2152A"/>
    <w:rsid w:val="00B86497"/>
    <w:rsid w:val="00BC1142"/>
    <w:rsid w:val="00BD6FBC"/>
    <w:rsid w:val="00BF5099"/>
    <w:rsid w:val="00BF7518"/>
    <w:rsid w:val="00C11C4F"/>
    <w:rsid w:val="00C16F0E"/>
    <w:rsid w:val="00C31506"/>
    <w:rsid w:val="00C42E91"/>
    <w:rsid w:val="00C63541"/>
    <w:rsid w:val="00CD16AB"/>
    <w:rsid w:val="00CD41EF"/>
    <w:rsid w:val="00CF1451"/>
    <w:rsid w:val="00CF25E8"/>
    <w:rsid w:val="00D12FF1"/>
    <w:rsid w:val="00D20F16"/>
    <w:rsid w:val="00D26E76"/>
    <w:rsid w:val="00D45C62"/>
    <w:rsid w:val="00DC1B66"/>
    <w:rsid w:val="00DC397D"/>
    <w:rsid w:val="00DF4C39"/>
    <w:rsid w:val="00E0512B"/>
    <w:rsid w:val="00E35A52"/>
    <w:rsid w:val="00E45896"/>
    <w:rsid w:val="00E633BE"/>
    <w:rsid w:val="00EA332B"/>
    <w:rsid w:val="00EC2258"/>
    <w:rsid w:val="00EE57D7"/>
    <w:rsid w:val="00F44CBA"/>
    <w:rsid w:val="00F914C2"/>
    <w:rsid w:val="00FB01DD"/>
    <w:rsid w:val="00FB4464"/>
    <w:rsid w:val="00FD119C"/>
    <w:rsid w:val="00FE2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AE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0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01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FB01D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6F2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2057"/>
  </w:style>
  <w:style w:type="paragraph" w:styleId="Footer">
    <w:name w:val="footer"/>
    <w:basedOn w:val="Normal"/>
    <w:link w:val="FooterChar"/>
    <w:uiPriority w:val="99"/>
    <w:semiHidden/>
    <w:rsid w:val="006F20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2057"/>
  </w:style>
  <w:style w:type="paragraph" w:styleId="DocumentMap">
    <w:name w:val="Document Map"/>
    <w:basedOn w:val="Normal"/>
    <w:link w:val="DocumentMapChar"/>
    <w:uiPriority w:val="99"/>
    <w:semiHidden/>
    <w:rsid w:val="000B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B1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370</Words>
  <Characters>2113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Анна</cp:lastModifiedBy>
  <cp:revision>2</cp:revision>
  <cp:lastPrinted>2015-07-30T12:46:00Z</cp:lastPrinted>
  <dcterms:created xsi:type="dcterms:W3CDTF">2016-03-25T13:04:00Z</dcterms:created>
  <dcterms:modified xsi:type="dcterms:W3CDTF">2016-03-25T13:04:00Z</dcterms:modified>
</cp:coreProperties>
</file>