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83D" w:rsidRPr="00230C1E" w:rsidRDefault="0084483D" w:rsidP="00C067F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30C1E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Почему приходят судебные приставы</w:t>
      </w:r>
    </w:p>
    <w:p w:rsidR="0084483D" w:rsidRPr="00025738" w:rsidRDefault="0084483D" w:rsidP="005D5EFE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02573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Судебные приставы могут прийти даже к добросовестным гражданам, которые уверены, что у них нет долгов. В этой 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статье </w:t>
      </w:r>
      <w:r w:rsidRPr="0002573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редактор портала </w:t>
      </w:r>
      <w:r w:rsidRPr="00025738">
        <w:rPr>
          <w:rFonts w:ascii="Times New Roman" w:hAnsi="Times New Roman" w:cs="Times New Roman"/>
          <w:color w:val="000000"/>
          <w:sz w:val="24"/>
          <w:szCs w:val="24"/>
        </w:rPr>
        <w:t>gosuslugi</w:t>
      </w:r>
      <w:r w:rsidRPr="00025738">
        <w:rPr>
          <w:rFonts w:ascii="Times New Roman" w:hAnsi="Times New Roman" w:cs="Times New Roman"/>
          <w:color w:val="000000"/>
          <w:sz w:val="24"/>
          <w:szCs w:val="24"/>
          <w:lang w:val="ru-RU"/>
        </w:rPr>
        <w:t>.</w:t>
      </w:r>
      <w:r w:rsidRPr="00025738">
        <w:rPr>
          <w:rFonts w:ascii="Times New Roman" w:hAnsi="Times New Roman" w:cs="Times New Roman"/>
          <w:color w:val="000000"/>
          <w:sz w:val="24"/>
          <w:szCs w:val="24"/>
        </w:rPr>
        <w:t>ru</w:t>
      </w:r>
      <w:r w:rsidRPr="0002573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р</w:t>
      </w:r>
      <w:r w:rsidRPr="00025738">
        <w:rPr>
          <w:rFonts w:ascii="Times New Roman" w:hAnsi="Times New Roman" w:cs="Times New Roman"/>
          <w:color w:val="000000"/>
          <w:sz w:val="24"/>
          <w:szCs w:val="24"/>
          <w:lang w:val="ru-RU"/>
        </w:rPr>
        <w:t>ассказал, почему такое происходит и как этого избежать.</w:t>
      </w:r>
    </w:p>
    <w:p w:rsidR="0084483D" w:rsidRPr="00795CD7" w:rsidRDefault="0084483D" w:rsidP="005D5EF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4483D" w:rsidRPr="007429EA" w:rsidRDefault="0084483D" w:rsidP="005D5EF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Главные пункты</w:t>
      </w:r>
      <w:r w:rsidRPr="007429EA">
        <w:rPr>
          <w:rFonts w:ascii="Times New Roman" w:hAnsi="Times New Roman" w:cs="Times New Roman"/>
          <w:color w:val="000000"/>
          <w:sz w:val="24"/>
          <w:szCs w:val="24"/>
          <w:lang w:val="ru-RU"/>
        </w:rPr>
        <w:t>:</w:t>
      </w:r>
      <w:bookmarkStart w:id="0" w:name="_GoBack"/>
      <w:bookmarkEnd w:id="0"/>
    </w:p>
    <w:p w:rsidR="0084483D" w:rsidRPr="00025738" w:rsidRDefault="0084483D" w:rsidP="00025738">
      <w:pPr>
        <w:spacing w:after="0" w:line="360" w:lineRule="auto"/>
        <w:ind w:left="360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025738">
        <w:rPr>
          <w:rFonts w:ascii="Times New Roman" w:hAnsi="Times New Roman" w:cs="Times New Roman"/>
          <w:color w:val="000000"/>
          <w:sz w:val="24"/>
          <w:szCs w:val="24"/>
          <w:lang w:val="ru-RU"/>
        </w:rPr>
        <w:t>1.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7429EA">
        <w:rPr>
          <w:rFonts w:ascii="Times New Roman" w:hAnsi="Times New Roman" w:cs="Times New Roman"/>
          <w:color w:val="000000"/>
          <w:sz w:val="24"/>
          <w:szCs w:val="24"/>
          <w:lang w:val="ru-RU"/>
        </w:rPr>
        <w:t>Если просрочить государственный платеж: штрафы, налоги — возникает задолженность. Ее могут передать в суд, а суд может прислать приставов.</w:t>
      </w:r>
    </w:p>
    <w:p w:rsidR="0084483D" w:rsidRPr="007429EA" w:rsidRDefault="0084483D" w:rsidP="00025738">
      <w:pPr>
        <w:spacing w:after="0" w:line="360" w:lineRule="auto"/>
        <w:ind w:left="360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2. </w:t>
      </w:r>
      <w:r w:rsidRPr="007429EA">
        <w:rPr>
          <w:rFonts w:ascii="Times New Roman" w:hAnsi="Times New Roman" w:cs="Times New Roman"/>
          <w:color w:val="000000"/>
          <w:sz w:val="24"/>
          <w:szCs w:val="24"/>
          <w:lang w:val="ru-RU"/>
        </w:rPr>
        <w:t>База штрафов и задолженностей есть в открытом доступе, но ей нужно специально пользоваться.</w:t>
      </w:r>
    </w:p>
    <w:p w:rsidR="0084483D" w:rsidRPr="00795CD7" w:rsidRDefault="0084483D" w:rsidP="00025738">
      <w:pPr>
        <w:spacing w:after="0" w:line="360" w:lineRule="auto"/>
        <w:ind w:left="360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3. </w:t>
      </w:r>
      <w:r w:rsidRPr="00795CD7">
        <w:rPr>
          <w:rFonts w:ascii="Times New Roman" w:hAnsi="Times New Roman" w:cs="Times New Roman"/>
          <w:color w:val="000000"/>
          <w:sz w:val="24"/>
          <w:szCs w:val="24"/>
          <w:lang w:val="ru-RU"/>
        </w:rPr>
        <w:t>В интернете можно оплатить штрафы и задолженности.</w:t>
      </w:r>
    </w:p>
    <w:p w:rsidR="0084483D" w:rsidRPr="00795CD7" w:rsidRDefault="0084483D" w:rsidP="00025738">
      <w:pPr>
        <w:spacing w:after="0" w:line="360" w:lineRule="auto"/>
        <w:ind w:left="360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4. </w:t>
      </w:r>
      <w:r w:rsidRPr="00795CD7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Проще всего все делать через </w:t>
      </w:r>
      <w:hyperlink r:id="rId5" w:history="1">
        <w:r w:rsidRPr="00A257D1">
          <w:rPr>
            <w:rStyle w:val="Hyperlink"/>
            <w:rFonts w:ascii="Times New Roman" w:hAnsi="Times New Roman" w:cs="Times New Roman"/>
            <w:sz w:val="24"/>
            <w:szCs w:val="24"/>
          </w:rPr>
          <w:t>http</w:t>
        </w:r>
        <w:r w:rsidRPr="007429EA">
          <w:rPr>
            <w:rStyle w:val="Hyperlink"/>
            <w:rFonts w:ascii="Times New Roman" w:hAnsi="Times New Roman" w:cs="Times New Roman"/>
            <w:sz w:val="24"/>
            <w:szCs w:val="24"/>
            <w:lang w:val="ru-RU"/>
          </w:rPr>
          <w:t>://</w:t>
        </w:r>
        <w:r w:rsidRPr="00A257D1">
          <w:rPr>
            <w:rStyle w:val="Hyperlink"/>
            <w:rFonts w:ascii="Times New Roman" w:hAnsi="Times New Roman" w:cs="Times New Roman"/>
            <w:sz w:val="24"/>
            <w:szCs w:val="24"/>
          </w:rPr>
          <w:t>gosuslugi</w:t>
        </w:r>
        <w:r w:rsidRPr="00A257D1">
          <w:rPr>
            <w:rStyle w:val="Hyperlink"/>
            <w:rFonts w:ascii="Times New Roman" w:hAnsi="Times New Roman" w:cs="Times New Roman"/>
            <w:sz w:val="24"/>
            <w:szCs w:val="24"/>
            <w:lang w:val="ru-RU"/>
          </w:rPr>
          <w:t>.</w:t>
        </w:r>
        <w:r w:rsidRPr="00A257D1">
          <w:rPr>
            <w:rStyle w:val="Hyperlink"/>
            <w:rFonts w:ascii="Times New Roman" w:hAnsi="Times New Roman" w:cs="Times New Roman"/>
            <w:sz w:val="24"/>
            <w:szCs w:val="24"/>
          </w:rPr>
          <w:t>ru</w:t>
        </w:r>
      </w:hyperlink>
    </w:p>
    <w:p w:rsidR="0084483D" w:rsidRDefault="0084483D" w:rsidP="005D5EFE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84483D" w:rsidRDefault="0084483D" w:rsidP="005D5EFE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795CD7">
        <w:rPr>
          <w:rFonts w:ascii="Times New Roman" w:hAnsi="Times New Roman" w:cs="Times New Roman"/>
          <w:color w:val="000000"/>
          <w:sz w:val="24"/>
          <w:szCs w:val="24"/>
          <w:lang w:val="ru-RU"/>
        </w:rPr>
        <w:t>Теперь подробнее.</w:t>
      </w:r>
    </w:p>
    <w:p w:rsidR="0084483D" w:rsidRPr="00795CD7" w:rsidRDefault="0084483D" w:rsidP="005D5EF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4483D" w:rsidRPr="00795CD7" w:rsidRDefault="0084483D" w:rsidP="005D5EFE">
      <w:pPr>
        <w:spacing w:after="0" w:line="360" w:lineRule="auto"/>
        <w:ind w:firstLine="720"/>
        <w:jc w:val="both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val="ru-RU"/>
        </w:rPr>
      </w:pPr>
      <w:r w:rsidRPr="00795CD7">
        <w:rPr>
          <w:rFonts w:ascii="Times New Roman" w:hAnsi="Times New Roman" w:cs="Times New Roman"/>
          <w:b/>
          <w:bCs/>
          <w:color w:val="000000"/>
          <w:kern w:val="36"/>
          <w:sz w:val="24"/>
          <w:szCs w:val="24"/>
          <w:lang w:val="ru-RU"/>
        </w:rPr>
        <w:t xml:space="preserve">Зачем они приходят </w:t>
      </w:r>
    </w:p>
    <w:p w:rsidR="0084483D" w:rsidRPr="00795CD7" w:rsidRDefault="0084483D" w:rsidP="007429EA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95CD7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Встреча с судебными приставами грозит вам, когда у вас есть судебная задолженность. </w:t>
      </w:r>
    </w:p>
    <w:p w:rsidR="0084483D" w:rsidRPr="007429EA" w:rsidRDefault="0084483D" w:rsidP="007429E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0"/>
          <w:szCs w:val="20"/>
          <w:lang w:val="ru-RU"/>
        </w:rPr>
      </w:pPr>
      <w:r w:rsidRPr="00795CD7">
        <w:rPr>
          <w:color w:val="000000"/>
          <w:lang w:val="ru-RU"/>
        </w:rPr>
        <w:t xml:space="preserve">Судебная задолженность — это когда суд решает, что вы что-то кому-то должны. Если должны по суду — значит, обязаны выплатить. </w:t>
      </w:r>
      <w:r w:rsidRPr="007429EA">
        <w:rPr>
          <w:color w:val="000000"/>
          <w:lang w:val="ru-RU"/>
        </w:rPr>
        <w:t xml:space="preserve">Если отказываетесь выплатить или нет денег, судебный пристав имеет право арестовать часть имущества. </w:t>
      </w:r>
    </w:p>
    <w:p w:rsidR="0084483D" w:rsidRPr="007429EA" w:rsidRDefault="0084483D" w:rsidP="007429E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000000"/>
          <w:lang w:val="ru-RU"/>
        </w:rPr>
      </w:pPr>
      <w:r w:rsidRPr="00795CD7">
        <w:rPr>
          <w:color w:val="000000"/>
          <w:lang w:val="ru-RU"/>
        </w:rPr>
        <w:t xml:space="preserve">Взысканием долга занимается не сам судья, а специальные люди в составе Министерства юстиции — судебные приставы-исполнители. По сути пристав-исполнитель — это чиновник, который наделен полномочиями принуждать людей к исполнению судебных актов. </w:t>
      </w:r>
      <w:r w:rsidRPr="007429EA">
        <w:rPr>
          <w:color w:val="000000"/>
          <w:lang w:val="ru-RU"/>
        </w:rPr>
        <w:t>Он может арестовать имущество, счета в банке, наложить запрет на выдачу загранпаспорта или выезд за границу, может запретить продавать или дарить имущество.</w:t>
      </w:r>
    </w:p>
    <w:p w:rsidR="0084483D" w:rsidRPr="007429EA" w:rsidRDefault="0084483D" w:rsidP="007429E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000000"/>
          <w:lang w:val="ru-RU"/>
        </w:rPr>
      </w:pPr>
      <w:r w:rsidRPr="007429EA">
        <w:rPr>
          <w:color w:val="000000"/>
          <w:lang w:val="ru-RU"/>
        </w:rPr>
        <w:t>Приставы приходят не сразу, а сначала пытаются решить вопрос уведомлениями или звонками, предоставляют срок для добровольного исполнения решения суда. Если не помогает, прибегают к более жёстким мерам.</w:t>
      </w:r>
    </w:p>
    <w:p w:rsidR="0084483D" w:rsidRPr="007429EA" w:rsidRDefault="0084483D" w:rsidP="007429E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000000"/>
          <w:lang w:val="ru-RU"/>
        </w:rPr>
      </w:pPr>
      <w:r w:rsidRPr="007429EA">
        <w:rPr>
          <w:color w:val="000000"/>
          <w:lang w:val="ru-RU"/>
        </w:rPr>
        <w:t>Приставы — не какие-то рейдеры или коллекторы. Это просто чиновники, у которых работа — обеспечить исполнение решений суда. Чаще всего — в принудительном порядке.</w:t>
      </w:r>
    </w:p>
    <w:p w:rsidR="0084483D" w:rsidRPr="00795CD7" w:rsidRDefault="0084483D" w:rsidP="007429EA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4483D" w:rsidRPr="00795CD7" w:rsidRDefault="0084483D" w:rsidP="005D5EFE">
      <w:pPr>
        <w:spacing w:after="0" w:line="360" w:lineRule="auto"/>
        <w:ind w:firstLine="720"/>
        <w:jc w:val="both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val="ru-RU"/>
        </w:rPr>
      </w:pPr>
      <w:r w:rsidRPr="00795CD7">
        <w:rPr>
          <w:rFonts w:ascii="Times New Roman" w:hAnsi="Times New Roman" w:cs="Times New Roman"/>
          <w:b/>
          <w:bCs/>
          <w:color w:val="000000"/>
          <w:kern w:val="36"/>
          <w:sz w:val="24"/>
          <w:szCs w:val="24"/>
          <w:lang w:val="ru-RU"/>
        </w:rPr>
        <w:t>В чем опасность</w:t>
      </w:r>
    </w:p>
    <w:p w:rsidR="0084483D" w:rsidRPr="007429EA" w:rsidRDefault="0084483D" w:rsidP="007429E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rPr>
          <w:color w:val="000000"/>
          <w:lang w:val="ru-RU"/>
        </w:rPr>
      </w:pPr>
      <w:r w:rsidRPr="007429EA">
        <w:rPr>
          <w:color w:val="000000"/>
          <w:lang w:val="ru-RU"/>
        </w:rPr>
        <w:t>Самое безобидное, что грозит при задолженности — штрафы и пени. Крайний случай — когда за долги арестовывают имущество.</w:t>
      </w:r>
    </w:p>
    <w:p w:rsidR="0084483D" w:rsidRPr="007429EA" w:rsidRDefault="0084483D" w:rsidP="007429E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rPr>
          <w:color w:val="000000"/>
          <w:lang w:val="ru-RU"/>
        </w:rPr>
      </w:pPr>
      <w:r w:rsidRPr="007429EA">
        <w:rPr>
          <w:color w:val="000000"/>
          <w:lang w:val="ru-RU"/>
        </w:rPr>
        <w:t>Еще из-за долга могут не выпустить за границу. Причем вы можете узнать об этом прямо в аэропорту от пограничника.</w:t>
      </w:r>
    </w:p>
    <w:p w:rsidR="0084483D" w:rsidRPr="007429EA" w:rsidRDefault="0084483D" w:rsidP="007429E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000000"/>
          <w:lang w:val="ru-RU"/>
        </w:rPr>
      </w:pPr>
      <w:r w:rsidRPr="007429EA">
        <w:rPr>
          <w:color w:val="000000"/>
          <w:lang w:val="ru-RU"/>
        </w:rPr>
        <w:t xml:space="preserve">Запрет на выезд выписывают только при сумме долга от 10 000 рублей, в соответствии с </w:t>
      </w:r>
      <w:r w:rsidRPr="007429EA">
        <w:rPr>
          <w:lang w:val="ru-RU"/>
        </w:rPr>
        <w:t>Федеральным законом РФ от 23.07.2013 года № 206 «О внесении изменений в Федеральный закон «Об исполнительном производстве», причём не важно совокупный это долг или нет.</w:t>
      </w:r>
    </w:p>
    <w:p w:rsidR="0084483D" w:rsidRPr="00795CD7" w:rsidRDefault="0084483D" w:rsidP="005D5EFE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4483D" w:rsidRPr="00795CD7" w:rsidRDefault="0084483D" w:rsidP="005D5EFE">
      <w:pPr>
        <w:spacing w:after="0" w:line="360" w:lineRule="auto"/>
        <w:ind w:firstLine="720"/>
        <w:jc w:val="both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val="ru-RU"/>
        </w:rPr>
      </w:pPr>
      <w:r w:rsidRPr="00795CD7">
        <w:rPr>
          <w:rFonts w:ascii="Times New Roman" w:hAnsi="Times New Roman" w:cs="Times New Roman"/>
          <w:b/>
          <w:bCs/>
          <w:color w:val="000000"/>
          <w:kern w:val="36"/>
          <w:sz w:val="24"/>
          <w:szCs w:val="24"/>
          <w:lang w:val="ru-RU"/>
        </w:rPr>
        <w:t>Что делать</w:t>
      </w:r>
    </w:p>
    <w:p w:rsidR="0084483D" w:rsidRPr="007429EA" w:rsidRDefault="0084483D" w:rsidP="007429EA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lang w:val="ru-RU"/>
        </w:rPr>
      </w:pPr>
      <w:r w:rsidRPr="007429EA">
        <w:rPr>
          <w:color w:val="000000"/>
          <w:lang w:val="ru-RU"/>
        </w:rPr>
        <w:t>Если дело дошло до приставов, спокойно выясните, по какому он вопросу, тщательно изучите удостоверение. Неторопливо, без суеты изучите все документы. Попросите разъяснения. Если вас что-то не устраивает вы можете узнать телефон руководства Службы. Если нужно подписать, что вы получили уведомление — читайте его внимательно и подписывайте только тогда, когда уверены, что все поняли и со всем согласны.</w:t>
      </w:r>
    </w:p>
    <w:p w:rsidR="0084483D" w:rsidRPr="007429EA" w:rsidRDefault="0084483D" w:rsidP="007429EA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lang w:val="ru-RU"/>
        </w:rPr>
      </w:pPr>
      <w:r w:rsidRPr="007429EA">
        <w:rPr>
          <w:color w:val="000000"/>
          <w:lang w:val="ru-RU"/>
        </w:rPr>
        <w:t>Если к вам пришли по поводу долга, который вы уже погасили (через</w:t>
      </w:r>
      <w:r w:rsidRPr="007429EA">
        <w:rPr>
          <w:rStyle w:val="apple-converted-space"/>
          <w:color w:val="000000"/>
        </w:rPr>
        <w:t> </w:t>
      </w:r>
      <w:hyperlink r:id="rId6" w:tgtFrame="_blank" w:history="1">
        <w:r w:rsidRPr="007429EA">
          <w:rPr>
            <w:rStyle w:val="Hyperlink"/>
            <w:color w:val="2222CC"/>
          </w:rPr>
          <w:t>http</w:t>
        </w:r>
        <w:r w:rsidRPr="007429EA">
          <w:rPr>
            <w:rStyle w:val="Hyperlink"/>
            <w:color w:val="2222CC"/>
            <w:lang w:val="ru-RU"/>
          </w:rPr>
          <w:t>://</w:t>
        </w:r>
        <w:r w:rsidRPr="007429EA">
          <w:rPr>
            <w:rStyle w:val="Hyperlink"/>
            <w:color w:val="2222CC"/>
          </w:rPr>
          <w:t>gosuslugi</w:t>
        </w:r>
        <w:r w:rsidRPr="007429EA">
          <w:rPr>
            <w:rStyle w:val="Hyperlink"/>
            <w:color w:val="2222CC"/>
            <w:lang w:val="ru-RU"/>
          </w:rPr>
          <w:t>.</w:t>
        </w:r>
        <w:r w:rsidRPr="007429EA">
          <w:rPr>
            <w:rStyle w:val="Hyperlink"/>
            <w:color w:val="2222CC"/>
          </w:rPr>
          <w:t>ru</w:t>
        </w:r>
      </w:hyperlink>
      <w:r w:rsidRPr="007429EA">
        <w:rPr>
          <w:rStyle w:val="apple-converted-space"/>
          <w:color w:val="000000"/>
        </w:rPr>
        <w:t> </w:t>
      </w:r>
      <w:r w:rsidRPr="007429EA">
        <w:rPr>
          <w:color w:val="000000"/>
          <w:lang w:val="ru-RU"/>
        </w:rPr>
        <w:t>или через банк), то предъявите квитанцию.</w:t>
      </w:r>
    </w:p>
    <w:p w:rsidR="0084483D" w:rsidRPr="00795CD7" w:rsidRDefault="0084483D" w:rsidP="005D5EF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4483D" w:rsidRPr="00795CD7" w:rsidRDefault="0084483D" w:rsidP="005D5EFE">
      <w:pPr>
        <w:spacing w:after="0" w:line="360" w:lineRule="auto"/>
        <w:ind w:firstLine="720"/>
        <w:jc w:val="both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val="ru-RU"/>
        </w:rPr>
      </w:pPr>
      <w:r w:rsidRPr="00795CD7">
        <w:rPr>
          <w:rFonts w:ascii="Times New Roman" w:hAnsi="Times New Roman" w:cs="Times New Roman"/>
          <w:b/>
          <w:bCs/>
          <w:color w:val="000000"/>
          <w:kern w:val="36"/>
          <w:sz w:val="24"/>
          <w:szCs w:val="24"/>
          <w:lang w:val="ru-RU"/>
        </w:rPr>
        <w:t>Чего нельзя делать</w:t>
      </w:r>
    </w:p>
    <w:p w:rsidR="0084483D" w:rsidRDefault="0084483D" w:rsidP="007429E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rPr>
          <w:rStyle w:val="apple-converted-space"/>
          <w:color w:val="000000"/>
          <w:lang w:val="ru-RU"/>
        </w:rPr>
      </w:pPr>
      <w:r w:rsidRPr="007429EA">
        <w:rPr>
          <w:color w:val="000000"/>
          <w:lang w:val="ru-RU"/>
        </w:rPr>
        <w:t>Не рискуйте, предлагая приставам взятку. Взятка это не только статья 291 УК РФ (до 2 лет лишения свободы), но и бессмысленное действие: взятка приставу не отменит судебный акт и долг. Если за вами числится долг, вы можете оплатить его безналично через банк или через</w:t>
      </w:r>
      <w:r w:rsidRPr="007429EA">
        <w:rPr>
          <w:rStyle w:val="apple-converted-space"/>
          <w:color w:val="000000"/>
        </w:rPr>
        <w:t> </w:t>
      </w:r>
      <w:hyperlink r:id="rId7" w:tgtFrame="_blank" w:history="1">
        <w:r w:rsidRPr="007429EA">
          <w:rPr>
            <w:rStyle w:val="Hyperlink"/>
            <w:color w:val="2222CC"/>
          </w:rPr>
          <w:t>http</w:t>
        </w:r>
        <w:r w:rsidRPr="007429EA">
          <w:rPr>
            <w:rStyle w:val="Hyperlink"/>
            <w:color w:val="2222CC"/>
            <w:lang w:val="ru-RU"/>
          </w:rPr>
          <w:t>://</w:t>
        </w:r>
        <w:r w:rsidRPr="007429EA">
          <w:rPr>
            <w:rStyle w:val="Hyperlink"/>
            <w:color w:val="2222CC"/>
          </w:rPr>
          <w:t>gosuslugi</w:t>
        </w:r>
        <w:r w:rsidRPr="007429EA">
          <w:rPr>
            <w:rStyle w:val="Hyperlink"/>
            <w:color w:val="2222CC"/>
            <w:lang w:val="ru-RU"/>
          </w:rPr>
          <w:t>.</w:t>
        </w:r>
        <w:r w:rsidRPr="007429EA">
          <w:rPr>
            <w:rStyle w:val="Hyperlink"/>
            <w:color w:val="2222CC"/>
          </w:rPr>
          <w:t>ru</w:t>
        </w:r>
      </w:hyperlink>
      <w:r w:rsidRPr="007429EA">
        <w:rPr>
          <w:lang w:val="ru-RU"/>
        </w:rPr>
        <w:t>, либо наличными через квитанционную книжку, судебный пристав должен выдать вам квитанцию об оплате долга.</w:t>
      </w:r>
      <w:r w:rsidRPr="007429EA">
        <w:rPr>
          <w:rStyle w:val="apple-converted-space"/>
          <w:color w:val="000000"/>
        </w:rPr>
        <w:t> </w:t>
      </w:r>
    </w:p>
    <w:p w:rsidR="0084483D" w:rsidRPr="007429EA" w:rsidRDefault="0084483D" w:rsidP="007429E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rPr>
          <w:color w:val="000000"/>
          <w:lang w:val="ru-RU"/>
        </w:rPr>
      </w:pPr>
      <w:r w:rsidRPr="007429EA">
        <w:rPr>
          <w:color w:val="000000"/>
          <w:lang w:val="ru-RU"/>
        </w:rPr>
        <w:t xml:space="preserve">Приставы имеют право арестовать имущество, но об этом составляется официальный документ — акт. </w:t>
      </w:r>
    </w:p>
    <w:p w:rsidR="0084483D" w:rsidRPr="00795CD7" w:rsidRDefault="0084483D" w:rsidP="005D5EF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4483D" w:rsidRPr="00795CD7" w:rsidRDefault="0084483D" w:rsidP="005D5EFE">
      <w:pPr>
        <w:spacing w:after="0" w:line="360" w:lineRule="auto"/>
        <w:ind w:firstLine="720"/>
        <w:jc w:val="both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val="ru-RU"/>
        </w:rPr>
      </w:pPr>
      <w:r w:rsidRPr="00795CD7">
        <w:rPr>
          <w:rFonts w:ascii="Times New Roman" w:hAnsi="Times New Roman" w:cs="Times New Roman"/>
          <w:b/>
          <w:bCs/>
          <w:color w:val="000000"/>
          <w:kern w:val="36"/>
          <w:sz w:val="24"/>
          <w:szCs w:val="24"/>
          <w:lang w:val="ru-RU"/>
        </w:rPr>
        <w:t>Как предотвратить</w:t>
      </w:r>
    </w:p>
    <w:p w:rsidR="0084483D" w:rsidRPr="00795CD7" w:rsidRDefault="0084483D" w:rsidP="005D5EF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95CD7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Самый простой способ предотвратить встречу с приставами — следить за своими задолженностями перед государством. Для этого есть сайт </w:t>
      </w:r>
      <w:hyperlink r:id="rId8" w:history="1">
        <w:r w:rsidRPr="00A257D1">
          <w:rPr>
            <w:rStyle w:val="Hyperlink"/>
            <w:rFonts w:ascii="Times New Roman" w:hAnsi="Times New Roman" w:cs="Times New Roman"/>
            <w:sz w:val="24"/>
            <w:szCs w:val="24"/>
          </w:rPr>
          <w:t>http</w:t>
        </w:r>
        <w:r w:rsidRPr="007429EA">
          <w:rPr>
            <w:rStyle w:val="Hyperlink"/>
            <w:rFonts w:ascii="Times New Roman" w:hAnsi="Times New Roman" w:cs="Times New Roman"/>
            <w:sz w:val="24"/>
            <w:szCs w:val="24"/>
            <w:lang w:val="ru-RU"/>
          </w:rPr>
          <w:t>://</w:t>
        </w:r>
        <w:r w:rsidRPr="00A257D1">
          <w:rPr>
            <w:rStyle w:val="Hyperlink"/>
            <w:rFonts w:ascii="Times New Roman" w:hAnsi="Times New Roman" w:cs="Times New Roman"/>
            <w:sz w:val="24"/>
            <w:szCs w:val="24"/>
          </w:rPr>
          <w:t>gosuslugi</w:t>
        </w:r>
        <w:r w:rsidRPr="00A257D1">
          <w:rPr>
            <w:rStyle w:val="Hyperlink"/>
            <w:rFonts w:ascii="Times New Roman" w:hAnsi="Times New Roman" w:cs="Times New Roman"/>
            <w:sz w:val="24"/>
            <w:szCs w:val="24"/>
            <w:lang w:val="ru-RU"/>
          </w:rPr>
          <w:t>.</w:t>
        </w:r>
        <w:r w:rsidRPr="00A257D1">
          <w:rPr>
            <w:rStyle w:val="Hyperlink"/>
            <w:rFonts w:ascii="Times New Roman" w:hAnsi="Times New Roman" w:cs="Times New Roman"/>
            <w:sz w:val="24"/>
            <w:szCs w:val="24"/>
          </w:rPr>
          <w:t>ru</w:t>
        </w:r>
      </w:hyperlink>
      <w:r w:rsidRPr="00795CD7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(новая версия — </w:t>
      </w:r>
      <w:hyperlink r:id="rId9" w:history="1">
        <w:r w:rsidRPr="00A257D1">
          <w:rPr>
            <w:rStyle w:val="Hyperlink"/>
            <w:rFonts w:ascii="Times New Roman" w:hAnsi="Times New Roman" w:cs="Times New Roman"/>
            <w:sz w:val="24"/>
            <w:szCs w:val="24"/>
          </w:rPr>
          <w:t>http</w:t>
        </w:r>
        <w:r w:rsidRPr="007429EA">
          <w:rPr>
            <w:rStyle w:val="Hyperlink"/>
            <w:rFonts w:ascii="Times New Roman" w:hAnsi="Times New Roman" w:cs="Times New Roman"/>
            <w:sz w:val="24"/>
            <w:szCs w:val="24"/>
            <w:lang w:val="ru-RU"/>
          </w:rPr>
          <w:t>://</w:t>
        </w:r>
        <w:r w:rsidRPr="00A257D1">
          <w:rPr>
            <w:rStyle w:val="Hyperlink"/>
            <w:rFonts w:ascii="Times New Roman" w:hAnsi="Times New Roman" w:cs="Times New Roman"/>
            <w:sz w:val="24"/>
            <w:szCs w:val="24"/>
          </w:rPr>
          <w:t>beta</w:t>
        </w:r>
        <w:r w:rsidRPr="00A257D1">
          <w:rPr>
            <w:rStyle w:val="Hyperlink"/>
            <w:rFonts w:ascii="Times New Roman" w:hAnsi="Times New Roman" w:cs="Times New Roman"/>
            <w:sz w:val="24"/>
            <w:szCs w:val="24"/>
            <w:lang w:val="ru-RU"/>
          </w:rPr>
          <w:t>.</w:t>
        </w:r>
        <w:r w:rsidRPr="00A257D1">
          <w:rPr>
            <w:rStyle w:val="Hyperlink"/>
            <w:rFonts w:ascii="Times New Roman" w:hAnsi="Times New Roman" w:cs="Times New Roman"/>
            <w:sz w:val="24"/>
            <w:szCs w:val="24"/>
          </w:rPr>
          <w:t>gosuslugi</w:t>
        </w:r>
        <w:r w:rsidRPr="00A257D1">
          <w:rPr>
            <w:rStyle w:val="Hyperlink"/>
            <w:rFonts w:ascii="Times New Roman" w:hAnsi="Times New Roman" w:cs="Times New Roman"/>
            <w:sz w:val="24"/>
            <w:szCs w:val="24"/>
            <w:lang w:val="ru-RU"/>
          </w:rPr>
          <w:t>.</w:t>
        </w:r>
        <w:r w:rsidRPr="00A257D1">
          <w:rPr>
            <w:rStyle w:val="Hyperlink"/>
            <w:rFonts w:ascii="Times New Roman" w:hAnsi="Times New Roman" w:cs="Times New Roman"/>
            <w:sz w:val="24"/>
            <w:szCs w:val="24"/>
          </w:rPr>
          <w:t>ru</w:t>
        </w:r>
      </w:hyperlink>
      <w:r w:rsidRPr="00795CD7">
        <w:rPr>
          <w:rFonts w:ascii="Times New Roman" w:hAnsi="Times New Roman" w:cs="Times New Roman"/>
          <w:color w:val="000000"/>
          <w:sz w:val="24"/>
          <w:szCs w:val="24"/>
          <w:lang w:val="ru-RU"/>
        </w:rPr>
        <w:t>).</w:t>
      </w:r>
    </w:p>
    <w:p w:rsidR="0084483D" w:rsidRPr="00795CD7" w:rsidRDefault="0084483D" w:rsidP="005D5EF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95CD7">
        <w:rPr>
          <w:rFonts w:ascii="Times New Roman" w:hAnsi="Times New Roman" w:cs="Times New Roman"/>
          <w:color w:val="000000"/>
          <w:sz w:val="24"/>
          <w:szCs w:val="24"/>
          <w:lang w:val="ru-RU"/>
        </w:rPr>
        <w:t>Чтобы узнать, есть ли у вас судебная задолженность, надо зарегистрироваться. В нашем случае достаточно просто указать паспортные данные, никуда идти и подтверждать личность не нужно.</w:t>
      </w:r>
    </w:p>
    <w:p w:rsidR="0084483D" w:rsidRPr="00795CD7" w:rsidRDefault="0084483D" w:rsidP="005D5EF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95CD7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Найдите услугу «Судебная задолженность» и нажмите кнопку:</w:t>
      </w:r>
    </w:p>
    <w:p w:rsidR="0084483D" w:rsidRPr="00795CD7" w:rsidRDefault="0084483D" w:rsidP="005D5EF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C7611">
        <w:rPr>
          <w:rFonts w:ascii="Times New Roman" w:hAnsi="Times New Roman" w:cs="Times New Roman"/>
          <w:noProof/>
          <w:color w:val="000000"/>
          <w:sz w:val="24"/>
          <w:szCs w:val="24"/>
          <w:lang w:val="ru-RU"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4" o:spid="_x0000_i1025" type="#_x0000_t75" style="width:464.25pt;height:643.5pt;visibility:visible">
            <v:imagedata r:id="rId10" o:title=""/>
          </v:shape>
        </w:pict>
      </w:r>
    </w:p>
    <w:p w:rsidR="0084483D" w:rsidRDefault="0084483D" w:rsidP="005D5EFE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84483D" w:rsidRPr="00795CD7" w:rsidRDefault="0084483D" w:rsidP="005D5EF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95CD7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Если задолженность есть, 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погасите ее в кратчайший срок.</w:t>
      </w:r>
    </w:p>
    <w:p w:rsidR="0084483D" w:rsidRPr="00795CD7" w:rsidRDefault="0084483D" w:rsidP="005D5EF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95CD7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Еще более простой вариант — установить приложение госуслуг на телефон и ввести в него свои данные. Тогда при появлении какой-либо задолженности вы получите уведомление в телефоне и сможете сразу среагировать. </w:t>
      </w:r>
    </w:p>
    <w:p w:rsidR="0084483D" w:rsidRDefault="0084483D" w:rsidP="005D5EFE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FF0000"/>
          <w:sz w:val="24"/>
          <w:szCs w:val="24"/>
          <w:lang w:val="ru-RU"/>
        </w:rPr>
      </w:pPr>
      <w:r w:rsidRPr="00795CD7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Обратите внимание: официальные приложения госуслуг — </w:t>
      </w:r>
      <w:hyperlink r:id="rId11" w:history="1">
        <w:r w:rsidRPr="00A257D1">
          <w:rPr>
            <w:rStyle w:val="Hyperlink"/>
            <w:lang w:val="ru-RU"/>
          </w:rPr>
          <w:t>https://beta.gosuslugi.ru/information/mobile</w:t>
        </w:r>
      </w:hyperlink>
      <w:r w:rsidRPr="00795CD7">
        <w:rPr>
          <w:rFonts w:ascii="Times New Roman" w:hAnsi="Times New Roman" w:cs="Times New Roman"/>
          <w:color w:val="000000"/>
          <w:sz w:val="24"/>
          <w:szCs w:val="24"/>
          <w:lang w:val="ru-RU"/>
        </w:rPr>
        <w:t>:</w:t>
      </w:r>
      <w:r w:rsidRPr="00795CD7">
        <w:rPr>
          <w:rFonts w:ascii="Times New Roman" w:hAnsi="Times New Roman" w:cs="Times New Roman"/>
          <w:color w:val="FF0000"/>
          <w:sz w:val="24"/>
          <w:szCs w:val="24"/>
          <w:lang w:val="ru-RU"/>
        </w:rPr>
        <w:t xml:space="preserve"> </w:t>
      </w:r>
    </w:p>
    <w:p w:rsidR="0084483D" w:rsidRPr="00795CD7" w:rsidRDefault="0084483D" w:rsidP="005D5EF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C7611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pict>
          <v:shape id="Picture 13" o:spid="_x0000_i1026" type="#_x0000_t75" style="width:444pt;height:414pt;visibility:visible">
            <v:imagedata r:id="rId12" o:title=""/>
          </v:shape>
        </w:pict>
      </w:r>
    </w:p>
    <w:p w:rsidR="0084483D" w:rsidRDefault="0084483D" w:rsidP="00025738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84483D" w:rsidRPr="00025738" w:rsidRDefault="0084483D" w:rsidP="00025738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795CD7">
        <w:rPr>
          <w:rFonts w:ascii="Times New Roman" w:hAnsi="Times New Roman" w:cs="Times New Roman"/>
          <w:color w:val="000000"/>
          <w:sz w:val="24"/>
          <w:szCs w:val="24"/>
          <w:lang w:val="ru-RU"/>
        </w:rPr>
        <w:t>В интернете много приложений, которые обещают оплату налогов или штрафов ГИБДД. Не перепутайте. Часто ни государство, ни отдельные ведомства не имеют к этим приложениям никакого отношения. Есть даже приложения, которые принимают оплату за штрафы и присваивают их себе или не сообщают о них в ГИБДД. Это, конечно, крайний случай, но такое известно. Чтобы не попасть в неприятную ситуацию, пользуйтесь официальным приложением госуслуг.</w:t>
      </w:r>
      <w:r w:rsidRPr="00230C1E">
        <w:rPr>
          <w:rFonts w:ascii="Times New Roman" w:hAnsi="Times New Roman" w:cs="Times New Roman"/>
          <w:noProof/>
          <w:color w:val="000000"/>
          <w:sz w:val="24"/>
          <w:szCs w:val="24"/>
          <w:lang w:val="ru-RU"/>
        </w:rPr>
        <w:t xml:space="preserve"> </w:t>
      </w:r>
    </w:p>
    <w:p w:rsidR="0084483D" w:rsidRDefault="0084483D" w:rsidP="009E065C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795CD7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Поставьте мобильное приложение госуслуг, зарегистрируйтесь и навсегда забудьте о проблемах с долгами.</w:t>
      </w:r>
    </w:p>
    <w:p w:rsidR="0084483D" w:rsidRPr="00795CD7" w:rsidRDefault="0084483D" w:rsidP="005D5EFE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4483D" w:rsidRPr="00795CD7" w:rsidRDefault="0084483D" w:rsidP="005D5EFE">
      <w:pPr>
        <w:spacing w:after="0" w:line="360" w:lineRule="auto"/>
        <w:ind w:firstLine="720"/>
        <w:jc w:val="both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val="ru-RU"/>
        </w:rPr>
      </w:pPr>
      <w:r w:rsidRPr="00795CD7">
        <w:rPr>
          <w:rFonts w:ascii="Times New Roman" w:hAnsi="Times New Roman" w:cs="Times New Roman"/>
          <w:b/>
          <w:bCs/>
          <w:color w:val="000000"/>
          <w:kern w:val="36"/>
          <w:sz w:val="24"/>
          <w:szCs w:val="24"/>
          <w:lang w:val="ru-RU"/>
        </w:rPr>
        <w:t>Приставы — крайняя мера</w:t>
      </w:r>
    </w:p>
    <w:p w:rsidR="0084483D" w:rsidRPr="009E065C" w:rsidRDefault="0084483D" w:rsidP="009E065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000000"/>
          <w:lang w:val="ru-RU"/>
        </w:rPr>
      </w:pPr>
      <w:r w:rsidRPr="009E065C">
        <w:rPr>
          <w:color w:val="000000"/>
          <w:lang w:val="ru-RU"/>
        </w:rPr>
        <w:t>Помните, что ни МВД, ни казначейству, ни суду не нужна ваша квартира или машина. Ваше имущество трудно продавать, оно быстро теряет в цене, работа аукционистов стоит дорого. Государству удобнее, чтобы вы оплачивали долги безналично через</w:t>
      </w:r>
      <w:r w:rsidRPr="009E065C">
        <w:rPr>
          <w:rStyle w:val="apple-converted-space"/>
          <w:color w:val="000000"/>
        </w:rPr>
        <w:t> </w:t>
      </w:r>
      <w:hyperlink r:id="rId13" w:tgtFrame="_blank" w:history="1">
        <w:r w:rsidRPr="009E065C">
          <w:rPr>
            <w:rStyle w:val="Hyperlink"/>
            <w:color w:val="2222CC"/>
          </w:rPr>
          <w:t>http</w:t>
        </w:r>
        <w:r w:rsidRPr="009E065C">
          <w:rPr>
            <w:rStyle w:val="Hyperlink"/>
            <w:color w:val="2222CC"/>
            <w:lang w:val="ru-RU"/>
          </w:rPr>
          <w:t>://</w:t>
        </w:r>
        <w:r w:rsidRPr="009E065C">
          <w:rPr>
            <w:rStyle w:val="Hyperlink"/>
            <w:color w:val="2222CC"/>
          </w:rPr>
          <w:t>gosuslugi</w:t>
        </w:r>
        <w:r w:rsidRPr="009E065C">
          <w:rPr>
            <w:rStyle w:val="Hyperlink"/>
            <w:color w:val="2222CC"/>
            <w:lang w:val="ru-RU"/>
          </w:rPr>
          <w:t>.</w:t>
        </w:r>
        <w:r w:rsidRPr="009E065C">
          <w:rPr>
            <w:rStyle w:val="Hyperlink"/>
            <w:color w:val="2222CC"/>
          </w:rPr>
          <w:t>ru</w:t>
        </w:r>
      </w:hyperlink>
    </w:p>
    <w:p w:rsidR="0084483D" w:rsidRPr="009E065C" w:rsidRDefault="0084483D" w:rsidP="009E065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lang w:val="ru-RU"/>
        </w:rPr>
      </w:pPr>
      <w:r w:rsidRPr="009E065C">
        <w:rPr>
          <w:color w:val="000000"/>
          <w:lang w:val="ru-RU"/>
        </w:rPr>
        <w:t>Любое ведомство, которому вы задолжали направит уведомление. Все это делается для того, чтобы вы рассчитались по долгам добровольно.</w:t>
      </w:r>
    </w:p>
    <w:p w:rsidR="0084483D" w:rsidRPr="009E065C" w:rsidRDefault="0084483D" w:rsidP="009E065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000000"/>
          <w:lang w:val="ru-RU"/>
        </w:rPr>
      </w:pPr>
      <w:r w:rsidRPr="009E065C">
        <w:rPr>
          <w:color w:val="000000"/>
          <w:lang w:val="ru-RU"/>
        </w:rPr>
        <w:t>Но на всякий случай не затягивайте с уплатой долгов. К нему могут прибавить штраф, а приставы имеют законное право взыскать исполнительский сбор – 7% от суммы долга, но не менее 1000 рублей. Если сегодня кто-то припаркуется на 3000 рублей, то через полгода его парковка может стоить ему 10 тысяч. Чтобы не переплачивать, следите за своими долгами.</w:t>
      </w:r>
    </w:p>
    <w:p w:rsidR="0084483D" w:rsidRDefault="0084483D" w:rsidP="009E065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lang w:val="ru-RU"/>
        </w:rPr>
      </w:pPr>
    </w:p>
    <w:p w:rsidR="0084483D" w:rsidRPr="009E065C" w:rsidRDefault="0084483D" w:rsidP="009E065C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  <w:lang w:val="ru-RU"/>
        </w:rPr>
      </w:pPr>
      <w:r w:rsidRPr="009E065C">
        <w:rPr>
          <w:b/>
          <w:bCs/>
          <w:color w:val="000000"/>
          <w:lang w:val="ru-RU"/>
        </w:rPr>
        <w:t>Будьте проактивны. Знайте о своих долгах до того, как они постучат вам в дверь.</w:t>
      </w:r>
    </w:p>
    <w:p w:rsidR="0084483D" w:rsidRPr="009E065C" w:rsidRDefault="0084483D" w:rsidP="009E065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lang w:val="ru-RU"/>
        </w:rPr>
      </w:pPr>
    </w:p>
    <w:p w:rsidR="0084483D" w:rsidRPr="009E065C" w:rsidRDefault="0084483D" w:rsidP="009E065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000000"/>
          <w:lang w:val="ru-RU"/>
        </w:rPr>
      </w:pPr>
      <w:r w:rsidRPr="009E065C">
        <w:rPr>
          <w:color w:val="000000"/>
          <w:lang w:val="ru-RU"/>
        </w:rPr>
        <w:t>1. Приставы приходят, к тем, у кого есть задолженность и решение суда по её взысканию</w:t>
      </w:r>
    </w:p>
    <w:p w:rsidR="0084483D" w:rsidRPr="009E065C" w:rsidRDefault="0084483D" w:rsidP="009E065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000000"/>
          <w:lang w:val="ru-RU"/>
        </w:rPr>
      </w:pPr>
      <w:r w:rsidRPr="009E065C">
        <w:rPr>
          <w:color w:val="000000"/>
          <w:lang w:val="ru-RU"/>
        </w:rPr>
        <w:t>2. Чтобы избежать встречи с приставами, проверяйте за</w:t>
      </w:r>
      <w:r>
        <w:rPr>
          <w:color w:val="000000"/>
          <w:lang w:val="ru-RU"/>
        </w:rPr>
        <w:t>долженность на портале госуслуг.</w:t>
      </w:r>
    </w:p>
    <w:p w:rsidR="0084483D" w:rsidRPr="009E065C" w:rsidRDefault="0084483D" w:rsidP="009E065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000000"/>
          <w:lang w:val="ru-RU"/>
        </w:rPr>
      </w:pPr>
      <w:r>
        <w:rPr>
          <w:color w:val="000000"/>
          <w:lang w:val="ru-RU"/>
        </w:rPr>
        <w:t>3</w:t>
      </w:r>
      <w:r w:rsidRPr="009E065C">
        <w:rPr>
          <w:color w:val="000000"/>
          <w:lang w:val="ru-RU"/>
        </w:rPr>
        <w:t>. Если нашли задолженность, погасите её в кратчайший срок.</w:t>
      </w:r>
    </w:p>
    <w:p w:rsidR="0084483D" w:rsidRPr="009E065C" w:rsidRDefault="0084483D" w:rsidP="005D5EFE">
      <w:pPr>
        <w:rPr>
          <w:lang w:val="ru-RU"/>
        </w:rPr>
      </w:pPr>
    </w:p>
    <w:sectPr w:rsidR="0084483D" w:rsidRPr="009E065C" w:rsidSect="00174D09">
      <w:pgSz w:w="12240" w:h="15840"/>
      <w:pgMar w:top="567" w:right="567" w:bottom="567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238BC"/>
    <w:multiLevelType w:val="multilevel"/>
    <w:tmpl w:val="78F0327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1">
    <w:nsid w:val="00FB5B03"/>
    <w:multiLevelType w:val="hybridMultilevel"/>
    <w:tmpl w:val="B57253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067934"/>
    <w:multiLevelType w:val="hybridMultilevel"/>
    <w:tmpl w:val="42B8F0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0D69318E"/>
    <w:multiLevelType w:val="multilevel"/>
    <w:tmpl w:val="C6B8FC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6B2A36"/>
    <w:multiLevelType w:val="multilevel"/>
    <w:tmpl w:val="4A868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5">
    <w:nsid w:val="120C1735"/>
    <w:multiLevelType w:val="hybridMultilevel"/>
    <w:tmpl w:val="FF7AB3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DC6CC1"/>
    <w:multiLevelType w:val="multilevel"/>
    <w:tmpl w:val="F5684F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9C66E8A"/>
    <w:multiLevelType w:val="multilevel"/>
    <w:tmpl w:val="F77A9D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BF95D1B"/>
    <w:multiLevelType w:val="multilevel"/>
    <w:tmpl w:val="4C5E2D8A"/>
    <w:lvl w:ilvl="0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</w:lvl>
    <w:lvl w:ilvl="1">
      <w:start w:val="1"/>
      <w:numFmt w:val="decimal"/>
      <w:lvlText w:val="%2."/>
      <w:lvlJc w:val="left"/>
      <w:pPr>
        <w:tabs>
          <w:tab w:val="num" w:pos="3960"/>
        </w:tabs>
        <w:ind w:left="3960" w:hanging="360"/>
      </w:pPr>
    </w:lvl>
    <w:lvl w:ilvl="2">
      <w:start w:val="1"/>
      <w:numFmt w:val="decimal"/>
      <w:lvlText w:val="%3."/>
      <w:lvlJc w:val="left"/>
      <w:pPr>
        <w:tabs>
          <w:tab w:val="num" w:pos="4680"/>
        </w:tabs>
        <w:ind w:left="4680" w:hanging="360"/>
      </w:pPr>
    </w:lvl>
    <w:lvl w:ilvl="3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>
      <w:start w:val="1"/>
      <w:numFmt w:val="decimal"/>
      <w:lvlText w:val="%5."/>
      <w:lvlJc w:val="left"/>
      <w:pPr>
        <w:tabs>
          <w:tab w:val="num" w:pos="6120"/>
        </w:tabs>
        <w:ind w:left="6120" w:hanging="360"/>
      </w:pPr>
    </w:lvl>
    <w:lvl w:ilvl="5">
      <w:start w:val="1"/>
      <w:numFmt w:val="decimal"/>
      <w:lvlText w:val="%6."/>
      <w:lvlJc w:val="left"/>
      <w:pPr>
        <w:tabs>
          <w:tab w:val="num" w:pos="6840"/>
        </w:tabs>
        <w:ind w:left="6840" w:hanging="360"/>
      </w:pPr>
    </w:lvl>
    <w:lvl w:ilvl="6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>
      <w:start w:val="1"/>
      <w:numFmt w:val="decimal"/>
      <w:lvlText w:val="%8."/>
      <w:lvlJc w:val="left"/>
      <w:pPr>
        <w:tabs>
          <w:tab w:val="num" w:pos="8280"/>
        </w:tabs>
        <w:ind w:left="8280" w:hanging="360"/>
      </w:pPr>
    </w:lvl>
    <w:lvl w:ilvl="8">
      <w:start w:val="1"/>
      <w:numFmt w:val="decimal"/>
      <w:lvlText w:val="%9."/>
      <w:lvlJc w:val="left"/>
      <w:pPr>
        <w:tabs>
          <w:tab w:val="num" w:pos="9000"/>
        </w:tabs>
        <w:ind w:left="9000" w:hanging="360"/>
      </w:pPr>
    </w:lvl>
  </w:abstractNum>
  <w:abstractNum w:abstractNumId="9">
    <w:nsid w:val="1D1A2E3B"/>
    <w:multiLevelType w:val="multilevel"/>
    <w:tmpl w:val="8E6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08D7F76"/>
    <w:multiLevelType w:val="multilevel"/>
    <w:tmpl w:val="691E4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1">
    <w:nsid w:val="22AE38C5"/>
    <w:multiLevelType w:val="hybridMultilevel"/>
    <w:tmpl w:val="3B6AD6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5619CC"/>
    <w:multiLevelType w:val="multilevel"/>
    <w:tmpl w:val="CF92A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>
    <w:nsid w:val="26B80B5F"/>
    <w:multiLevelType w:val="multilevel"/>
    <w:tmpl w:val="CBD09F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7546DE1"/>
    <w:multiLevelType w:val="hybridMultilevel"/>
    <w:tmpl w:val="214CCD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292E0C60"/>
    <w:multiLevelType w:val="hybridMultilevel"/>
    <w:tmpl w:val="6002C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F97689"/>
    <w:multiLevelType w:val="hybridMultilevel"/>
    <w:tmpl w:val="705AB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2AA37B24"/>
    <w:multiLevelType w:val="multilevel"/>
    <w:tmpl w:val="ED6A9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8">
    <w:nsid w:val="2C3F32E7"/>
    <w:multiLevelType w:val="multilevel"/>
    <w:tmpl w:val="049EA2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2372AA9"/>
    <w:multiLevelType w:val="multilevel"/>
    <w:tmpl w:val="9FDA15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A75603F"/>
    <w:multiLevelType w:val="multilevel"/>
    <w:tmpl w:val="1A160E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29A55CE"/>
    <w:multiLevelType w:val="multilevel"/>
    <w:tmpl w:val="0C6499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36834A7"/>
    <w:multiLevelType w:val="hybridMultilevel"/>
    <w:tmpl w:val="2F1477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>
    <w:nsid w:val="43B36648"/>
    <w:multiLevelType w:val="multilevel"/>
    <w:tmpl w:val="39C83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4">
    <w:nsid w:val="44134655"/>
    <w:multiLevelType w:val="hybridMultilevel"/>
    <w:tmpl w:val="188E75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46F0EBE"/>
    <w:multiLevelType w:val="multilevel"/>
    <w:tmpl w:val="80A24F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81C174F"/>
    <w:multiLevelType w:val="multilevel"/>
    <w:tmpl w:val="DF3EE4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9D40D22"/>
    <w:multiLevelType w:val="multilevel"/>
    <w:tmpl w:val="E0D4E3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AEA49F9"/>
    <w:multiLevelType w:val="multilevel"/>
    <w:tmpl w:val="0E7ABC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8197220"/>
    <w:multiLevelType w:val="hybridMultilevel"/>
    <w:tmpl w:val="E90ADE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0">
    <w:nsid w:val="59C63C68"/>
    <w:multiLevelType w:val="hybridMultilevel"/>
    <w:tmpl w:val="4C20CF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D892881"/>
    <w:multiLevelType w:val="hybridMultilevel"/>
    <w:tmpl w:val="4C327C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9B75FE"/>
    <w:multiLevelType w:val="hybridMultilevel"/>
    <w:tmpl w:val="D3669996"/>
    <w:lvl w:ilvl="0" w:tplc="2780D66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DC0940"/>
    <w:multiLevelType w:val="multilevel"/>
    <w:tmpl w:val="26D071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A4102D2"/>
    <w:multiLevelType w:val="hybridMultilevel"/>
    <w:tmpl w:val="B896DB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5">
    <w:nsid w:val="6CEE401E"/>
    <w:multiLevelType w:val="multilevel"/>
    <w:tmpl w:val="1D14FF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DA2312E"/>
    <w:multiLevelType w:val="hybridMultilevel"/>
    <w:tmpl w:val="CAA6BF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1743FE"/>
    <w:multiLevelType w:val="multilevel"/>
    <w:tmpl w:val="6150A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35E200B"/>
    <w:multiLevelType w:val="multilevel"/>
    <w:tmpl w:val="E1B469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5922E98"/>
    <w:multiLevelType w:val="hybridMultilevel"/>
    <w:tmpl w:val="82AA51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0">
    <w:nsid w:val="7C8C6A15"/>
    <w:multiLevelType w:val="multilevel"/>
    <w:tmpl w:val="D1F2AC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D946819"/>
    <w:multiLevelType w:val="multilevel"/>
    <w:tmpl w:val="BAE6BD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F483F10"/>
    <w:multiLevelType w:val="multilevel"/>
    <w:tmpl w:val="1550EE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16"/>
  </w:num>
  <w:num w:numId="3">
    <w:abstractNumId w:val="11"/>
  </w:num>
  <w:num w:numId="4">
    <w:abstractNumId w:val="0"/>
  </w:num>
  <w:num w:numId="5">
    <w:abstractNumId w:val="28"/>
  </w:num>
  <w:num w:numId="6">
    <w:abstractNumId w:val="25"/>
  </w:num>
  <w:num w:numId="7">
    <w:abstractNumId w:val="4"/>
  </w:num>
  <w:num w:numId="8">
    <w:abstractNumId w:val="42"/>
  </w:num>
  <w:num w:numId="9">
    <w:abstractNumId w:val="37"/>
  </w:num>
  <w:num w:numId="10">
    <w:abstractNumId w:val="7"/>
  </w:num>
  <w:num w:numId="11">
    <w:abstractNumId w:val="21"/>
  </w:num>
  <w:num w:numId="12">
    <w:abstractNumId w:val="12"/>
  </w:num>
  <w:num w:numId="13">
    <w:abstractNumId w:val="10"/>
  </w:num>
  <w:num w:numId="14">
    <w:abstractNumId w:val="5"/>
  </w:num>
  <w:num w:numId="15">
    <w:abstractNumId w:val="30"/>
  </w:num>
  <w:num w:numId="16">
    <w:abstractNumId w:val="34"/>
  </w:num>
  <w:num w:numId="17">
    <w:abstractNumId w:val="1"/>
  </w:num>
  <w:num w:numId="18">
    <w:abstractNumId w:val="32"/>
  </w:num>
  <w:num w:numId="19">
    <w:abstractNumId w:val="2"/>
  </w:num>
  <w:num w:numId="20">
    <w:abstractNumId w:val="22"/>
  </w:num>
  <w:num w:numId="21">
    <w:abstractNumId w:val="8"/>
  </w:num>
  <w:num w:numId="22">
    <w:abstractNumId w:val="38"/>
  </w:num>
  <w:num w:numId="23">
    <w:abstractNumId w:val="41"/>
  </w:num>
  <w:num w:numId="24">
    <w:abstractNumId w:val="20"/>
  </w:num>
  <w:num w:numId="25">
    <w:abstractNumId w:val="3"/>
  </w:num>
  <w:num w:numId="26">
    <w:abstractNumId w:val="6"/>
  </w:num>
  <w:num w:numId="27">
    <w:abstractNumId w:val="35"/>
  </w:num>
  <w:num w:numId="28">
    <w:abstractNumId w:val="26"/>
  </w:num>
  <w:num w:numId="29">
    <w:abstractNumId w:val="33"/>
  </w:num>
  <w:num w:numId="30">
    <w:abstractNumId w:val="27"/>
  </w:num>
  <w:num w:numId="31">
    <w:abstractNumId w:val="19"/>
  </w:num>
  <w:num w:numId="32">
    <w:abstractNumId w:val="18"/>
  </w:num>
  <w:num w:numId="33">
    <w:abstractNumId w:val="13"/>
  </w:num>
  <w:num w:numId="34">
    <w:abstractNumId w:val="40"/>
  </w:num>
  <w:num w:numId="35">
    <w:abstractNumId w:val="23"/>
  </w:num>
  <w:num w:numId="36">
    <w:abstractNumId w:val="31"/>
  </w:num>
  <w:num w:numId="37">
    <w:abstractNumId w:val="36"/>
  </w:num>
  <w:num w:numId="38">
    <w:abstractNumId w:val="29"/>
  </w:num>
  <w:num w:numId="39">
    <w:abstractNumId w:val="39"/>
  </w:num>
  <w:num w:numId="40">
    <w:abstractNumId w:val="14"/>
  </w:num>
  <w:num w:numId="41">
    <w:abstractNumId w:val="17"/>
  </w:num>
  <w:num w:numId="42">
    <w:abstractNumId w:val="24"/>
  </w:num>
  <w:num w:numId="43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4D09"/>
    <w:rsid w:val="00022598"/>
    <w:rsid w:val="00024E4A"/>
    <w:rsid w:val="00025738"/>
    <w:rsid w:val="00026649"/>
    <w:rsid w:val="000303FA"/>
    <w:rsid w:val="00030840"/>
    <w:rsid w:val="00034FCB"/>
    <w:rsid w:val="000374F0"/>
    <w:rsid w:val="00037862"/>
    <w:rsid w:val="00040797"/>
    <w:rsid w:val="000520AC"/>
    <w:rsid w:val="00057065"/>
    <w:rsid w:val="000606C5"/>
    <w:rsid w:val="00061A95"/>
    <w:rsid w:val="000644D8"/>
    <w:rsid w:val="00064A37"/>
    <w:rsid w:val="00071809"/>
    <w:rsid w:val="00077162"/>
    <w:rsid w:val="00077B49"/>
    <w:rsid w:val="00091958"/>
    <w:rsid w:val="000938BE"/>
    <w:rsid w:val="00096ED1"/>
    <w:rsid w:val="000A0288"/>
    <w:rsid w:val="000A1D4D"/>
    <w:rsid w:val="000C7611"/>
    <w:rsid w:val="000E3AA7"/>
    <w:rsid w:val="000F40B1"/>
    <w:rsid w:val="000F7E6A"/>
    <w:rsid w:val="00100122"/>
    <w:rsid w:val="001019AA"/>
    <w:rsid w:val="00104317"/>
    <w:rsid w:val="00104DBB"/>
    <w:rsid w:val="001064D4"/>
    <w:rsid w:val="00106CFC"/>
    <w:rsid w:val="001114DB"/>
    <w:rsid w:val="00111FA2"/>
    <w:rsid w:val="00114ECC"/>
    <w:rsid w:val="00115472"/>
    <w:rsid w:val="00117FB0"/>
    <w:rsid w:val="00121643"/>
    <w:rsid w:val="00130D2C"/>
    <w:rsid w:val="00132947"/>
    <w:rsid w:val="0014284F"/>
    <w:rsid w:val="001462C2"/>
    <w:rsid w:val="00146D6E"/>
    <w:rsid w:val="0015417C"/>
    <w:rsid w:val="001548C3"/>
    <w:rsid w:val="001557E7"/>
    <w:rsid w:val="00157A68"/>
    <w:rsid w:val="00163901"/>
    <w:rsid w:val="00163F6C"/>
    <w:rsid w:val="00164052"/>
    <w:rsid w:val="00171F3A"/>
    <w:rsid w:val="00174304"/>
    <w:rsid w:val="00174C19"/>
    <w:rsid w:val="00174D09"/>
    <w:rsid w:val="00175610"/>
    <w:rsid w:val="0017689A"/>
    <w:rsid w:val="00180B30"/>
    <w:rsid w:val="00187006"/>
    <w:rsid w:val="001878F9"/>
    <w:rsid w:val="001911CB"/>
    <w:rsid w:val="001A055B"/>
    <w:rsid w:val="001A0820"/>
    <w:rsid w:val="001A3682"/>
    <w:rsid w:val="001A58A9"/>
    <w:rsid w:val="001B0FF2"/>
    <w:rsid w:val="001B2FD4"/>
    <w:rsid w:val="001B7243"/>
    <w:rsid w:val="001C2F77"/>
    <w:rsid w:val="001C6FF3"/>
    <w:rsid w:val="001D3E43"/>
    <w:rsid w:val="001E29F5"/>
    <w:rsid w:val="001E36CA"/>
    <w:rsid w:val="001E3800"/>
    <w:rsid w:val="001E7E3C"/>
    <w:rsid w:val="00203F97"/>
    <w:rsid w:val="002058D2"/>
    <w:rsid w:val="002068E1"/>
    <w:rsid w:val="0021388B"/>
    <w:rsid w:val="00225852"/>
    <w:rsid w:val="00225B31"/>
    <w:rsid w:val="0022665D"/>
    <w:rsid w:val="00230C1E"/>
    <w:rsid w:val="00230DCE"/>
    <w:rsid w:val="0023695D"/>
    <w:rsid w:val="00242A2C"/>
    <w:rsid w:val="00243136"/>
    <w:rsid w:val="00244F4F"/>
    <w:rsid w:val="0025018E"/>
    <w:rsid w:val="0025136B"/>
    <w:rsid w:val="00257CAB"/>
    <w:rsid w:val="00260621"/>
    <w:rsid w:val="00261B02"/>
    <w:rsid w:val="00265836"/>
    <w:rsid w:val="0028109F"/>
    <w:rsid w:val="00281CD3"/>
    <w:rsid w:val="00292A3D"/>
    <w:rsid w:val="00292AC2"/>
    <w:rsid w:val="002A1CC2"/>
    <w:rsid w:val="002A3DEA"/>
    <w:rsid w:val="002A4ACB"/>
    <w:rsid w:val="002A69FE"/>
    <w:rsid w:val="002A796D"/>
    <w:rsid w:val="002B5B47"/>
    <w:rsid w:val="002C74DE"/>
    <w:rsid w:val="002D3547"/>
    <w:rsid w:val="002D4D4E"/>
    <w:rsid w:val="002E2492"/>
    <w:rsid w:val="002E4856"/>
    <w:rsid w:val="002E518B"/>
    <w:rsid w:val="002E60BB"/>
    <w:rsid w:val="002E7321"/>
    <w:rsid w:val="002F5769"/>
    <w:rsid w:val="002F5E86"/>
    <w:rsid w:val="003004A8"/>
    <w:rsid w:val="00303610"/>
    <w:rsid w:val="00306427"/>
    <w:rsid w:val="0031069E"/>
    <w:rsid w:val="00311553"/>
    <w:rsid w:val="00311CF9"/>
    <w:rsid w:val="00315100"/>
    <w:rsid w:val="0031753D"/>
    <w:rsid w:val="00320D0A"/>
    <w:rsid w:val="0032125A"/>
    <w:rsid w:val="003232BF"/>
    <w:rsid w:val="00331851"/>
    <w:rsid w:val="003326CF"/>
    <w:rsid w:val="0033385F"/>
    <w:rsid w:val="00336C57"/>
    <w:rsid w:val="00337BDD"/>
    <w:rsid w:val="0034055A"/>
    <w:rsid w:val="00341F9A"/>
    <w:rsid w:val="00347B63"/>
    <w:rsid w:val="0035029B"/>
    <w:rsid w:val="00352383"/>
    <w:rsid w:val="003550AB"/>
    <w:rsid w:val="00355167"/>
    <w:rsid w:val="003577EF"/>
    <w:rsid w:val="00363FFF"/>
    <w:rsid w:val="00365A58"/>
    <w:rsid w:val="0037628F"/>
    <w:rsid w:val="0037676A"/>
    <w:rsid w:val="003815BA"/>
    <w:rsid w:val="003818A2"/>
    <w:rsid w:val="00383F05"/>
    <w:rsid w:val="003843CE"/>
    <w:rsid w:val="00390527"/>
    <w:rsid w:val="00397444"/>
    <w:rsid w:val="003A6C76"/>
    <w:rsid w:val="003C2031"/>
    <w:rsid w:val="003C3DBE"/>
    <w:rsid w:val="003D0C19"/>
    <w:rsid w:val="003D3058"/>
    <w:rsid w:val="003D45B7"/>
    <w:rsid w:val="003E5426"/>
    <w:rsid w:val="003F0B24"/>
    <w:rsid w:val="003F26FF"/>
    <w:rsid w:val="003F3BEE"/>
    <w:rsid w:val="004054F1"/>
    <w:rsid w:val="00411163"/>
    <w:rsid w:val="0041117B"/>
    <w:rsid w:val="00417C70"/>
    <w:rsid w:val="004256AF"/>
    <w:rsid w:val="0043092C"/>
    <w:rsid w:val="0043558F"/>
    <w:rsid w:val="00437761"/>
    <w:rsid w:val="00437CD9"/>
    <w:rsid w:val="004439E0"/>
    <w:rsid w:val="004478C8"/>
    <w:rsid w:val="004544D8"/>
    <w:rsid w:val="004570FA"/>
    <w:rsid w:val="00465479"/>
    <w:rsid w:val="004707CA"/>
    <w:rsid w:val="00480093"/>
    <w:rsid w:val="004806AB"/>
    <w:rsid w:val="00482607"/>
    <w:rsid w:val="004861C2"/>
    <w:rsid w:val="00493D0D"/>
    <w:rsid w:val="0049547A"/>
    <w:rsid w:val="004969AD"/>
    <w:rsid w:val="004A7500"/>
    <w:rsid w:val="004B3461"/>
    <w:rsid w:val="004B75DC"/>
    <w:rsid w:val="004C13F3"/>
    <w:rsid w:val="004C7424"/>
    <w:rsid w:val="004C7C99"/>
    <w:rsid w:val="004D1AB0"/>
    <w:rsid w:val="004D3524"/>
    <w:rsid w:val="004D352F"/>
    <w:rsid w:val="004D5AE8"/>
    <w:rsid w:val="004E548C"/>
    <w:rsid w:val="004E6598"/>
    <w:rsid w:val="004F4481"/>
    <w:rsid w:val="004F7868"/>
    <w:rsid w:val="00500535"/>
    <w:rsid w:val="00501474"/>
    <w:rsid w:val="0050340C"/>
    <w:rsid w:val="00512DB3"/>
    <w:rsid w:val="00514554"/>
    <w:rsid w:val="005169B2"/>
    <w:rsid w:val="00520416"/>
    <w:rsid w:val="00520546"/>
    <w:rsid w:val="00523E11"/>
    <w:rsid w:val="00525F67"/>
    <w:rsid w:val="005266C1"/>
    <w:rsid w:val="00527DC7"/>
    <w:rsid w:val="00533FEA"/>
    <w:rsid w:val="00534280"/>
    <w:rsid w:val="0056203A"/>
    <w:rsid w:val="00567604"/>
    <w:rsid w:val="005758E6"/>
    <w:rsid w:val="0058001C"/>
    <w:rsid w:val="00585343"/>
    <w:rsid w:val="00585778"/>
    <w:rsid w:val="00586108"/>
    <w:rsid w:val="00593D48"/>
    <w:rsid w:val="005A0362"/>
    <w:rsid w:val="005A1531"/>
    <w:rsid w:val="005A1D7E"/>
    <w:rsid w:val="005A55C3"/>
    <w:rsid w:val="005A66A6"/>
    <w:rsid w:val="005B1975"/>
    <w:rsid w:val="005B1D4C"/>
    <w:rsid w:val="005B4564"/>
    <w:rsid w:val="005B6A86"/>
    <w:rsid w:val="005C2860"/>
    <w:rsid w:val="005C2B3D"/>
    <w:rsid w:val="005D2375"/>
    <w:rsid w:val="005D5426"/>
    <w:rsid w:val="005D585D"/>
    <w:rsid w:val="005D5EFE"/>
    <w:rsid w:val="005E03F6"/>
    <w:rsid w:val="005E046F"/>
    <w:rsid w:val="005E1394"/>
    <w:rsid w:val="005E48FC"/>
    <w:rsid w:val="005E4B3D"/>
    <w:rsid w:val="005E615F"/>
    <w:rsid w:val="005F59C9"/>
    <w:rsid w:val="00600CF3"/>
    <w:rsid w:val="006033B2"/>
    <w:rsid w:val="00607E62"/>
    <w:rsid w:val="00614204"/>
    <w:rsid w:val="00614EC0"/>
    <w:rsid w:val="00631233"/>
    <w:rsid w:val="00634024"/>
    <w:rsid w:val="00634674"/>
    <w:rsid w:val="0063484B"/>
    <w:rsid w:val="00634A71"/>
    <w:rsid w:val="006352BE"/>
    <w:rsid w:val="0063530B"/>
    <w:rsid w:val="006418A0"/>
    <w:rsid w:val="006433BE"/>
    <w:rsid w:val="00643513"/>
    <w:rsid w:val="006468FB"/>
    <w:rsid w:val="00646CA5"/>
    <w:rsid w:val="0065298E"/>
    <w:rsid w:val="006531FC"/>
    <w:rsid w:val="00660992"/>
    <w:rsid w:val="00664432"/>
    <w:rsid w:val="00664778"/>
    <w:rsid w:val="0066609D"/>
    <w:rsid w:val="0067300A"/>
    <w:rsid w:val="00673DF0"/>
    <w:rsid w:val="006849E7"/>
    <w:rsid w:val="006914C9"/>
    <w:rsid w:val="006947E0"/>
    <w:rsid w:val="00696A4A"/>
    <w:rsid w:val="006A0B27"/>
    <w:rsid w:val="006A23BB"/>
    <w:rsid w:val="006A5953"/>
    <w:rsid w:val="006A5E05"/>
    <w:rsid w:val="006A7734"/>
    <w:rsid w:val="006A79AD"/>
    <w:rsid w:val="006B1CEF"/>
    <w:rsid w:val="006B2F6F"/>
    <w:rsid w:val="006D1F2E"/>
    <w:rsid w:val="006D4934"/>
    <w:rsid w:val="006E7E2E"/>
    <w:rsid w:val="00700EBF"/>
    <w:rsid w:val="0070164E"/>
    <w:rsid w:val="00701ACD"/>
    <w:rsid w:val="00713B29"/>
    <w:rsid w:val="00715041"/>
    <w:rsid w:val="00720322"/>
    <w:rsid w:val="00722E60"/>
    <w:rsid w:val="00733CC5"/>
    <w:rsid w:val="00734946"/>
    <w:rsid w:val="007429EA"/>
    <w:rsid w:val="00747869"/>
    <w:rsid w:val="00751663"/>
    <w:rsid w:val="00752608"/>
    <w:rsid w:val="00752830"/>
    <w:rsid w:val="00754D70"/>
    <w:rsid w:val="0079125A"/>
    <w:rsid w:val="00791617"/>
    <w:rsid w:val="007927D8"/>
    <w:rsid w:val="00792EA0"/>
    <w:rsid w:val="00795358"/>
    <w:rsid w:val="00795CD7"/>
    <w:rsid w:val="007A092E"/>
    <w:rsid w:val="007A65F8"/>
    <w:rsid w:val="007A79DB"/>
    <w:rsid w:val="007B34DA"/>
    <w:rsid w:val="007B589D"/>
    <w:rsid w:val="007C00B0"/>
    <w:rsid w:val="007C09C1"/>
    <w:rsid w:val="007C1554"/>
    <w:rsid w:val="007C5482"/>
    <w:rsid w:val="007C7326"/>
    <w:rsid w:val="007D617D"/>
    <w:rsid w:val="007E005B"/>
    <w:rsid w:val="007E2878"/>
    <w:rsid w:val="007E384C"/>
    <w:rsid w:val="007E5D86"/>
    <w:rsid w:val="007F3FAB"/>
    <w:rsid w:val="008019A8"/>
    <w:rsid w:val="00810A42"/>
    <w:rsid w:val="00816561"/>
    <w:rsid w:val="008207D7"/>
    <w:rsid w:val="00823E5A"/>
    <w:rsid w:val="00840681"/>
    <w:rsid w:val="00842101"/>
    <w:rsid w:val="0084483D"/>
    <w:rsid w:val="00850290"/>
    <w:rsid w:val="0085088D"/>
    <w:rsid w:val="00856A6C"/>
    <w:rsid w:val="008602E3"/>
    <w:rsid w:val="00864419"/>
    <w:rsid w:val="00874B1C"/>
    <w:rsid w:val="00876285"/>
    <w:rsid w:val="00886D8C"/>
    <w:rsid w:val="00887978"/>
    <w:rsid w:val="00891119"/>
    <w:rsid w:val="0089252D"/>
    <w:rsid w:val="00893F53"/>
    <w:rsid w:val="00895116"/>
    <w:rsid w:val="0089518C"/>
    <w:rsid w:val="008A3626"/>
    <w:rsid w:val="008A7E68"/>
    <w:rsid w:val="008B5AF8"/>
    <w:rsid w:val="008C03C8"/>
    <w:rsid w:val="008C0AD0"/>
    <w:rsid w:val="008D306E"/>
    <w:rsid w:val="008D40C9"/>
    <w:rsid w:val="008E2D92"/>
    <w:rsid w:val="008E3542"/>
    <w:rsid w:val="008E3829"/>
    <w:rsid w:val="008E39A7"/>
    <w:rsid w:val="008E3A95"/>
    <w:rsid w:val="008F1217"/>
    <w:rsid w:val="008F2412"/>
    <w:rsid w:val="008F6CB7"/>
    <w:rsid w:val="0090060F"/>
    <w:rsid w:val="0090294C"/>
    <w:rsid w:val="009108A2"/>
    <w:rsid w:val="009125E5"/>
    <w:rsid w:val="00912B57"/>
    <w:rsid w:val="00916C46"/>
    <w:rsid w:val="00933FD6"/>
    <w:rsid w:val="009367F3"/>
    <w:rsid w:val="00940320"/>
    <w:rsid w:val="00943F6D"/>
    <w:rsid w:val="00944D3D"/>
    <w:rsid w:val="00947860"/>
    <w:rsid w:val="00953030"/>
    <w:rsid w:val="00953E34"/>
    <w:rsid w:val="00955B01"/>
    <w:rsid w:val="00956D4A"/>
    <w:rsid w:val="00976827"/>
    <w:rsid w:val="009773D5"/>
    <w:rsid w:val="0098002D"/>
    <w:rsid w:val="009816CE"/>
    <w:rsid w:val="009871A3"/>
    <w:rsid w:val="00987467"/>
    <w:rsid w:val="0099405D"/>
    <w:rsid w:val="009A0F9B"/>
    <w:rsid w:val="009A43E5"/>
    <w:rsid w:val="009B46F5"/>
    <w:rsid w:val="009B67F5"/>
    <w:rsid w:val="009B7E32"/>
    <w:rsid w:val="009C0077"/>
    <w:rsid w:val="009C1781"/>
    <w:rsid w:val="009C3281"/>
    <w:rsid w:val="009D1EF3"/>
    <w:rsid w:val="009D2C63"/>
    <w:rsid w:val="009D4E42"/>
    <w:rsid w:val="009E065C"/>
    <w:rsid w:val="009E460B"/>
    <w:rsid w:val="009E69A3"/>
    <w:rsid w:val="00A00A46"/>
    <w:rsid w:val="00A031D1"/>
    <w:rsid w:val="00A065B6"/>
    <w:rsid w:val="00A07AA3"/>
    <w:rsid w:val="00A257D1"/>
    <w:rsid w:val="00A316CD"/>
    <w:rsid w:val="00A31DA6"/>
    <w:rsid w:val="00A41A95"/>
    <w:rsid w:val="00A41B5D"/>
    <w:rsid w:val="00A42CBC"/>
    <w:rsid w:val="00A44E73"/>
    <w:rsid w:val="00A466E8"/>
    <w:rsid w:val="00A474E4"/>
    <w:rsid w:val="00A476DF"/>
    <w:rsid w:val="00A50F9C"/>
    <w:rsid w:val="00A51D7A"/>
    <w:rsid w:val="00A5231D"/>
    <w:rsid w:val="00A53BAF"/>
    <w:rsid w:val="00A61B78"/>
    <w:rsid w:val="00A6505E"/>
    <w:rsid w:val="00A667B6"/>
    <w:rsid w:val="00A70044"/>
    <w:rsid w:val="00A70310"/>
    <w:rsid w:val="00A71125"/>
    <w:rsid w:val="00A76896"/>
    <w:rsid w:val="00A8227B"/>
    <w:rsid w:val="00A87C21"/>
    <w:rsid w:val="00A90BCB"/>
    <w:rsid w:val="00A914FD"/>
    <w:rsid w:val="00A9184D"/>
    <w:rsid w:val="00A946B3"/>
    <w:rsid w:val="00A95FB7"/>
    <w:rsid w:val="00AA1C84"/>
    <w:rsid w:val="00AA78DF"/>
    <w:rsid w:val="00AA7EC3"/>
    <w:rsid w:val="00AB2B59"/>
    <w:rsid w:val="00AB367D"/>
    <w:rsid w:val="00AB47F4"/>
    <w:rsid w:val="00AC2A9E"/>
    <w:rsid w:val="00AC7041"/>
    <w:rsid w:val="00AD6C97"/>
    <w:rsid w:val="00AE1A0C"/>
    <w:rsid w:val="00AE22EC"/>
    <w:rsid w:val="00AE23F0"/>
    <w:rsid w:val="00AE40C1"/>
    <w:rsid w:val="00AE6A25"/>
    <w:rsid w:val="00AF3911"/>
    <w:rsid w:val="00B02AA8"/>
    <w:rsid w:val="00B04637"/>
    <w:rsid w:val="00B17748"/>
    <w:rsid w:val="00B1788A"/>
    <w:rsid w:val="00B17C75"/>
    <w:rsid w:val="00B27A04"/>
    <w:rsid w:val="00B31DF6"/>
    <w:rsid w:val="00B34ED0"/>
    <w:rsid w:val="00B35B31"/>
    <w:rsid w:val="00B41738"/>
    <w:rsid w:val="00B463E9"/>
    <w:rsid w:val="00B54BAC"/>
    <w:rsid w:val="00B579BF"/>
    <w:rsid w:val="00B614B3"/>
    <w:rsid w:val="00B61626"/>
    <w:rsid w:val="00B61D40"/>
    <w:rsid w:val="00B630B8"/>
    <w:rsid w:val="00B77E13"/>
    <w:rsid w:val="00B826EC"/>
    <w:rsid w:val="00B83ABD"/>
    <w:rsid w:val="00B84AB5"/>
    <w:rsid w:val="00B85645"/>
    <w:rsid w:val="00B86448"/>
    <w:rsid w:val="00B97C33"/>
    <w:rsid w:val="00BA629B"/>
    <w:rsid w:val="00BC2B3F"/>
    <w:rsid w:val="00BC4BEE"/>
    <w:rsid w:val="00BE04C9"/>
    <w:rsid w:val="00BE5C07"/>
    <w:rsid w:val="00BF17EB"/>
    <w:rsid w:val="00BF311A"/>
    <w:rsid w:val="00C0203A"/>
    <w:rsid w:val="00C03081"/>
    <w:rsid w:val="00C05404"/>
    <w:rsid w:val="00C067F5"/>
    <w:rsid w:val="00C07BFE"/>
    <w:rsid w:val="00C11930"/>
    <w:rsid w:val="00C13267"/>
    <w:rsid w:val="00C14F81"/>
    <w:rsid w:val="00C40A41"/>
    <w:rsid w:val="00C40CF1"/>
    <w:rsid w:val="00C55E58"/>
    <w:rsid w:val="00C61D5A"/>
    <w:rsid w:val="00C647D0"/>
    <w:rsid w:val="00C648D8"/>
    <w:rsid w:val="00C70264"/>
    <w:rsid w:val="00C702FC"/>
    <w:rsid w:val="00C75A06"/>
    <w:rsid w:val="00C76C76"/>
    <w:rsid w:val="00C76D96"/>
    <w:rsid w:val="00C801D0"/>
    <w:rsid w:val="00C82228"/>
    <w:rsid w:val="00C96DAB"/>
    <w:rsid w:val="00C9709C"/>
    <w:rsid w:val="00C974CC"/>
    <w:rsid w:val="00CA096D"/>
    <w:rsid w:val="00CB0EBC"/>
    <w:rsid w:val="00CB5AC3"/>
    <w:rsid w:val="00CB6463"/>
    <w:rsid w:val="00CC3896"/>
    <w:rsid w:val="00CC4D23"/>
    <w:rsid w:val="00CC51F1"/>
    <w:rsid w:val="00CD0324"/>
    <w:rsid w:val="00CD2A12"/>
    <w:rsid w:val="00CD2CF5"/>
    <w:rsid w:val="00CD3F6F"/>
    <w:rsid w:val="00CE0701"/>
    <w:rsid w:val="00CE1E71"/>
    <w:rsid w:val="00CE64D5"/>
    <w:rsid w:val="00CF24CD"/>
    <w:rsid w:val="00CF326F"/>
    <w:rsid w:val="00CF49B5"/>
    <w:rsid w:val="00D065CA"/>
    <w:rsid w:val="00D07701"/>
    <w:rsid w:val="00D117AA"/>
    <w:rsid w:val="00D12D9A"/>
    <w:rsid w:val="00D179B1"/>
    <w:rsid w:val="00D22D78"/>
    <w:rsid w:val="00D22E79"/>
    <w:rsid w:val="00D2327C"/>
    <w:rsid w:val="00D248A7"/>
    <w:rsid w:val="00D354CB"/>
    <w:rsid w:val="00D403D9"/>
    <w:rsid w:val="00D41110"/>
    <w:rsid w:val="00D4344C"/>
    <w:rsid w:val="00D520DF"/>
    <w:rsid w:val="00D526A6"/>
    <w:rsid w:val="00D5314A"/>
    <w:rsid w:val="00D540B0"/>
    <w:rsid w:val="00D61BCE"/>
    <w:rsid w:val="00D74251"/>
    <w:rsid w:val="00D7612C"/>
    <w:rsid w:val="00D80057"/>
    <w:rsid w:val="00D81942"/>
    <w:rsid w:val="00D93C82"/>
    <w:rsid w:val="00DA11A1"/>
    <w:rsid w:val="00DB35BF"/>
    <w:rsid w:val="00DC55FE"/>
    <w:rsid w:val="00DC5C26"/>
    <w:rsid w:val="00DD036E"/>
    <w:rsid w:val="00DD2279"/>
    <w:rsid w:val="00DD2F1A"/>
    <w:rsid w:val="00DD3492"/>
    <w:rsid w:val="00DD48E1"/>
    <w:rsid w:val="00DD5588"/>
    <w:rsid w:val="00DE0E80"/>
    <w:rsid w:val="00DE2324"/>
    <w:rsid w:val="00DE6BFC"/>
    <w:rsid w:val="00DF52AE"/>
    <w:rsid w:val="00DF6F03"/>
    <w:rsid w:val="00E0039F"/>
    <w:rsid w:val="00E0124F"/>
    <w:rsid w:val="00E0556B"/>
    <w:rsid w:val="00E07819"/>
    <w:rsid w:val="00E14B4B"/>
    <w:rsid w:val="00E30191"/>
    <w:rsid w:val="00E35442"/>
    <w:rsid w:val="00E356DC"/>
    <w:rsid w:val="00E3762F"/>
    <w:rsid w:val="00E37F1B"/>
    <w:rsid w:val="00E417D5"/>
    <w:rsid w:val="00E425CE"/>
    <w:rsid w:val="00E446F5"/>
    <w:rsid w:val="00E500CB"/>
    <w:rsid w:val="00E5441A"/>
    <w:rsid w:val="00E54C60"/>
    <w:rsid w:val="00E63165"/>
    <w:rsid w:val="00E632D3"/>
    <w:rsid w:val="00E679CF"/>
    <w:rsid w:val="00E71B0F"/>
    <w:rsid w:val="00E741AB"/>
    <w:rsid w:val="00E82725"/>
    <w:rsid w:val="00E845A6"/>
    <w:rsid w:val="00E96239"/>
    <w:rsid w:val="00EA75BA"/>
    <w:rsid w:val="00EA771C"/>
    <w:rsid w:val="00EB62A7"/>
    <w:rsid w:val="00EC2925"/>
    <w:rsid w:val="00EC3304"/>
    <w:rsid w:val="00ED0E68"/>
    <w:rsid w:val="00ED121B"/>
    <w:rsid w:val="00ED2C71"/>
    <w:rsid w:val="00ED5793"/>
    <w:rsid w:val="00ED5983"/>
    <w:rsid w:val="00ED6861"/>
    <w:rsid w:val="00EE2B72"/>
    <w:rsid w:val="00EE2E96"/>
    <w:rsid w:val="00EE68EE"/>
    <w:rsid w:val="00EF2336"/>
    <w:rsid w:val="00F002CE"/>
    <w:rsid w:val="00F13A8A"/>
    <w:rsid w:val="00F147B1"/>
    <w:rsid w:val="00F14A1F"/>
    <w:rsid w:val="00F14FA9"/>
    <w:rsid w:val="00F16078"/>
    <w:rsid w:val="00F25552"/>
    <w:rsid w:val="00F25F45"/>
    <w:rsid w:val="00F32DFF"/>
    <w:rsid w:val="00F42052"/>
    <w:rsid w:val="00F44435"/>
    <w:rsid w:val="00F479FF"/>
    <w:rsid w:val="00F56D0B"/>
    <w:rsid w:val="00F617E3"/>
    <w:rsid w:val="00F64640"/>
    <w:rsid w:val="00F6490D"/>
    <w:rsid w:val="00F6788E"/>
    <w:rsid w:val="00F76098"/>
    <w:rsid w:val="00F77540"/>
    <w:rsid w:val="00F826D2"/>
    <w:rsid w:val="00F84F54"/>
    <w:rsid w:val="00F8557F"/>
    <w:rsid w:val="00F9196E"/>
    <w:rsid w:val="00F924E2"/>
    <w:rsid w:val="00F9280B"/>
    <w:rsid w:val="00F96AFD"/>
    <w:rsid w:val="00F96D8F"/>
    <w:rsid w:val="00F9708B"/>
    <w:rsid w:val="00FA4454"/>
    <w:rsid w:val="00FA5113"/>
    <w:rsid w:val="00FB0A10"/>
    <w:rsid w:val="00FB2720"/>
    <w:rsid w:val="00FB3CC1"/>
    <w:rsid w:val="00FB6242"/>
    <w:rsid w:val="00FC5297"/>
    <w:rsid w:val="00FD0AAC"/>
    <w:rsid w:val="00FD2274"/>
    <w:rsid w:val="00FF07FC"/>
    <w:rsid w:val="00FF191D"/>
    <w:rsid w:val="00FF3273"/>
    <w:rsid w:val="00FF50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0320"/>
    <w:pPr>
      <w:spacing w:after="160" w:line="259" w:lineRule="auto"/>
    </w:pPr>
    <w:rPr>
      <w:rFonts w:cs="Calibri"/>
      <w:lang w:val="en-US" w:eastAsia="en-US"/>
    </w:rPr>
  </w:style>
  <w:style w:type="paragraph" w:styleId="Heading1">
    <w:name w:val="heading 1"/>
    <w:basedOn w:val="Normal"/>
    <w:link w:val="Heading1Char"/>
    <w:uiPriority w:val="99"/>
    <w:qFormat/>
    <w:rsid w:val="001114D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6490D"/>
    <w:pPr>
      <w:keepNext/>
      <w:keepLines/>
      <w:spacing w:before="40" w:after="0"/>
      <w:outlineLvl w:val="1"/>
    </w:pPr>
    <w:rPr>
      <w:rFonts w:ascii="Calibri Light" w:eastAsia="Times New Roman" w:hAnsi="Calibri Light" w:cs="Calibri Light"/>
      <w:color w:val="2E74B5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114DB"/>
    <w:rPr>
      <w:rFonts w:ascii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F6490D"/>
    <w:rPr>
      <w:rFonts w:ascii="Calibri Light" w:hAnsi="Calibri Light" w:cs="Calibri Light"/>
      <w:color w:val="2E74B5"/>
      <w:sz w:val="26"/>
      <w:szCs w:val="26"/>
    </w:rPr>
  </w:style>
  <w:style w:type="paragraph" w:styleId="NormalWeb">
    <w:name w:val="Normal (Web)"/>
    <w:basedOn w:val="Normal"/>
    <w:uiPriority w:val="99"/>
    <w:rsid w:val="001114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DefaultParagraphFont"/>
    <w:uiPriority w:val="99"/>
    <w:rsid w:val="001114DB"/>
  </w:style>
  <w:style w:type="paragraph" w:styleId="ListParagraph">
    <w:name w:val="List Paragraph"/>
    <w:basedOn w:val="Normal"/>
    <w:uiPriority w:val="99"/>
    <w:qFormat/>
    <w:rsid w:val="001114DB"/>
    <w:pPr>
      <w:ind w:left="720"/>
    </w:pPr>
  </w:style>
  <w:style w:type="character" w:styleId="Hyperlink">
    <w:name w:val="Hyperlink"/>
    <w:basedOn w:val="DefaultParagraphFont"/>
    <w:uiPriority w:val="99"/>
    <w:rsid w:val="00F6490D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rsid w:val="009C328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9C328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9C328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9C328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9C328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9C32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C3281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rsid w:val="00CD3F6F"/>
    <w:rPr>
      <w:color w:val="auto"/>
      <w:u w:val="single"/>
    </w:rPr>
  </w:style>
  <w:style w:type="character" w:customStyle="1" w:styleId="apple-converted-space">
    <w:name w:val="apple-converted-space"/>
    <w:uiPriority w:val="99"/>
    <w:rsid w:val="007429EA"/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14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4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4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4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4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1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14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4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1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14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14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14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4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4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4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4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1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14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4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4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4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4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1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14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1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14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4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4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1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14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4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1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osuslugi.ru" TargetMode="External"/><Relationship Id="rId13" Type="http://schemas.openxmlformats.org/officeDocument/2006/relationships/hyperlink" Target="http://clck.yandex.ru/redir/dv/*data=url%3Dhttp%253A%252F%252Fgosuslugi.ru%26ts%3D1463058141%26uid%3D3648253841456807853&amp;sign=8268f88c92ee83d3fc7e01aab4f3bc32&amp;keyno=1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clck.yandex.ru/redir/dv/*data=url%3Dhttp%253A%252F%252Fgosuslugi.ru%26ts%3D1463058141%26uid%3D3648253841456807853&amp;sign=8268f88c92ee83d3fc7e01aab4f3bc32&amp;keyno=1" TargetMode="External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lck.yandex.ru/redir/dv/*data=url%3Dhttp%253A%252F%252Fgosuslugi.ru%26ts%3D1463058141%26uid%3D3648253841456807853&amp;sign=8268f88c92ee83d3fc7e01aab4f3bc32&amp;keyno=1" TargetMode="External"/><Relationship Id="rId11" Type="http://schemas.openxmlformats.org/officeDocument/2006/relationships/hyperlink" Target="https://beta.gosuslugi.ru/information/mobile" TargetMode="External"/><Relationship Id="rId5" Type="http://schemas.openxmlformats.org/officeDocument/2006/relationships/hyperlink" Target="http://gosuslugi.ru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://beta.gosuslugi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5</Pages>
  <Words>965</Words>
  <Characters>5505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Почему приходят судебные приставы</dc:title>
  <dc:subject/>
  <dc:creator>Natasha</dc:creator>
  <cp:keywords/>
  <dc:description/>
  <cp:lastModifiedBy>Анна</cp:lastModifiedBy>
  <cp:revision>2</cp:revision>
  <dcterms:created xsi:type="dcterms:W3CDTF">2016-09-08T08:29:00Z</dcterms:created>
  <dcterms:modified xsi:type="dcterms:W3CDTF">2016-09-08T08:29:00Z</dcterms:modified>
</cp:coreProperties>
</file>